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336B0" w14:textId="77777777" w:rsidR="00D5228F" w:rsidRDefault="00D5228F">
      <w:pPr>
        <w:pStyle w:val="Sidehoved"/>
        <w:tabs>
          <w:tab w:val="clear" w:pos="4819"/>
          <w:tab w:val="clear" w:pos="9638"/>
        </w:tabs>
      </w:pPr>
      <w:bookmarkStart w:id="0" w:name="_GoBack"/>
      <w:bookmarkEnd w:id="0"/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3"/>
      </w:tblGrid>
      <w:tr w:rsidR="00D5228F" w14:paraId="228C85D6" w14:textId="77777777">
        <w:tc>
          <w:tcPr>
            <w:tcW w:w="2763" w:type="dxa"/>
          </w:tcPr>
          <w:p w14:paraId="0B85AEB8" w14:textId="77777777" w:rsidR="00D5228F" w:rsidRPr="00FF04F9" w:rsidRDefault="00D5228F" w:rsidP="00714859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FF04F9">
              <w:rPr>
                <w:rFonts w:ascii="Arial" w:hAnsi="Arial" w:cs="Arial"/>
              </w:rPr>
              <w:t xml:space="preserve">Nr.: </w:t>
            </w:r>
            <w:r w:rsidR="00F308A7" w:rsidRPr="00FF04F9">
              <w:rPr>
                <w:rFonts w:ascii="Arial" w:hAnsi="Arial" w:cs="Arial"/>
              </w:rPr>
              <w:t xml:space="preserve"> </w:t>
            </w:r>
            <w:r w:rsidR="00EC72E1">
              <w:rPr>
                <w:rFonts w:ascii="Arial" w:hAnsi="Arial" w:cs="Arial"/>
              </w:rPr>
              <w:t xml:space="preserve">  104.1</w:t>
            </w:r>
          </w:p>
        </w:tc>
      </w:tr>
      <w:tr w:rsidR="00D5228F" w14:paraId="3E073B5F" w14:textId="77777777">
        <w:tc>
          <w:tcPr>
            <w:tcW w:w="2763" w:type="dxa"/>
          </w:tcPr>
          <w:p w14:paraId="03F7370A" w14:textId="5260ECC4" w:rsidR="00D5228F" w:rsidRPr="00FF04F9" w:rsidRDefault="00D5228F" w:rsidP="00714859">
            <w:pPr>
              <w:rPr>
                <w:rFonts w:ascii="Arial" w:hAnsi="Arial" w:cs="Arial"/>
              </w:rPr>
            </w:pPr>
            <w:r w:rsidRPr="00FF04F9">
              <w:rPr>
                <w:rFonts w:ascii="Arial" w:hAnsi="Arial" w:cs="Arial"/>
              </w:rPr>
              <w:t>Dato:</w:t>
            </w:r>
            <w:r w:rsidR="00263D0C" w:rsidRPr="00FF04F9">
              <w:rPr>
                <w:rFonts w:ascii="Arial" w:hAnsi="Arial" w:cs="Arial"/>
              </w:rPr>
              <w:t xml:space="preserve"> </w:t>
            </w:r>
            <w:r w:rsidR="000C4A92">
              <w:rPr>
                <w:rFonts w:ascii="Arial" w:hAnsi="Arial" w:cs="Arial"/>
              </w:rPr>
              <w:t xml:space="preserve">02 JUL </w:t>
            </w:r>
            <w:r w:rsidR="00EC72E1">
              <w:rPr>
                <w:rFonts w:ascii="Arial" w:hAnsi="Arial" w:cs="Arial"/>
              </w:rPr>
              <w:t>2021</w:t>
            </w:r>
          </w:p>
        </w:tc>
      </w:tr>
    </w:tbl>
    <w:p w14:paraId="367D82F4" w14:textId="77777777" w:rsidR="00F308A7" w:rsidRPr="00F308A7" w:rsidRDefault="00F308A7" w:rsidP="00F308A7">
      <w:pPr>
        <w:rPr>
          <w:sz w:val="16"/>
          <w:szCs w:val="16"/>
        </w:rPr>
      </w:pPr>
      <w:r>
        <w:br w:type="textWrapping" w:clear="all"/>
      </w:r>
      <w:r w:rsidR="00D5228F">
        <w:tab/>
      </w:r>
      <w:r w:rsidR="00D5228F">
        <w:tab/>
      </w:r>
      <w:r w:rsidR="00D5228F">
        <w:tab/>
      </w:r>
      <w:r w:rsidR="00D5228F">
        <w:tab/>
      </w:r>
      <w:r w:rsidR="00D5228F">
        <w:tab/>
      </w:r>
      <w:r w:rsidR="00D5228F">
        <w:tab/>
      </w:r>
      <w:r w:rsidR="00D5228F">
        <w:tab/>
      </w:r>
      <w:r w:rsidR="00D5228F">
        <w:tab/>
      </w:r>
      <w:r w:rsidR="00D5228F">
        <w:tab/>
      </w:r>
      <w:r>
        <w:t xml:space="preserve">                                                                             </w:t>
      </w:r>
    </w:p>
    <w:p w14:paraId="0815A382" w14:textId="77777777" w:rsidR="00D5228F" w:rsidRDefault="00F308A7" w:rsidP="00F308A7">
      <w:pPr>
        <w:rPr>
          <w:sz w:val="20"/>
        </w:rPr>
      </w:pPr>
      <w:r>
        <w:t xml:space="preserve">                                                                                                        </w:t>
      </w:r>
      <w:r w:rsidR="00D5228F">
        <w:rPr>
          <w:sz w:val="20"/>
        </w:rPr>
        <w:t>(Bedes anført ved henvendelse)</w:t>
      </w:r>
    </w:p>
    <w:p w14:paraId="412E7609" w14:textId="77777777" w:rsidR="007F2A3F" w:rsidRDefault="00B10499" w:rsidP="007F2A3F">
      <w:pPr>
        <w:outlineLvl w:val="0"/>
        <w:rPr>
          <w:rFonts w:ascii="Arial" w:hAnsi="Arial" w:cs="Arial"/>
          <w:color w:val="000000"/>
        </w:rPr>
      </w:pPr>
      <w:r w:rsidRPr="00A276D6">
        <w:rPr>
          <w:rFonts w:ascii="Arial" w:hAnsi="Arial" w:cs="Arial"/>
          <w:color w:val="000000"/>
        </w:rPr>
        <w:t>Til</w:t>
      </w:r>
    </w:p>
    <w:p w14:paraId="2E731FDF" w14:textId="77777777" w:rsidR="00CC06C3" w:rsidRPr="00E92D05" w:rsidRDefault="00CC06C3" w:rsidP="00CC06C3">
      <w:pPr>
        <w:pStyle w:val="Default"/>
      </w:pPr>
      <w:r w:rsidRPr="00E92D05">
        <w:t>Dansk Mi</w:t>
      </w:r>
      <w:r>
        <w:t>l</w:t>
      </w:r>
      <w:r w:rsidRPr="00E92D05">
        <w:t xml:space="preserve">itært Idrætsforbunds Idrætsforeninger </w:t>
      </w:r>
      <w:r>
        <w:t>m. fl.</w:t>
      </w:r>
    </w:p>
    <w:p w14:paraId="119A775F" w14:textId="77777777" w:rsidR="00B10499" w:rsidRPr="00A276D6" w:rsidRDefault="00B10499" w:rsidP="00B10499">
      <w:pPr>
        <w:ind w:firstLine="851"/>
        <w:rPr>
          <w:rFonts w:ascii="Arial" w:hAnsi="Arial" w:cs="Arial"/>
          <w:color w:val="000000"/>
        </w:rPr>
      </w:pPr>
    </w:p>
    <w:p w14:paraId="6DE22451" w14:textId="77777777" w:rsidR="00B10499" w:rsidRPr="00A276D6" w:rsidRDefault="00B10499" w:rsidP="00B10499">
      <w:pPr>
        <w:rPr>
          <w:rFonts w:ascii="Arial" w:hAnsi="Arial" w:cs="Arial"/>
          <w:color w:val="000000"/>
        </w:rPr>
      </w:pPr>
      <w:r w:rsidRPr="00A276D6">
        <w:rPr>
          <w:rFonts w:ascii="Arial" w:hAnsi="Arial" w:cs="Arial"/>
          <w:color w:val="000000"/>
        </w:rPr>
        <w:t>Emne:</w:t>
      </w:r>
      <w:r w:rsidRPr="00A276D6">
        <w:rPr>
          <w:rFonts w:ascii="Arial" w:hAnsi="Arial" w:cs="Arial"/>
          <w:color w:val="000000"/>
        </w:rPr>
        <w:tab/>
      </w:r>
    </w:p>
    <w:p w14:paraId="22E9BC51" w14:textId="638D332E" w:rsidR="000C4A92" w:rsidRDefault="000C4A92" w:rsidP="000C4A92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Indbydelse til DMI forbundsmesterskab og DMI / DPIF jubilæumscup 4 i Land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>vejscykling 2021.</w:t>
      </w:r>
    </w:p>
    <w:p w14:paraId="436D4653" w14:textId="77777777" w:rsidR="00B10499" w:rsidRPr="00EC72E1" w:rsidRDefault="00B10499" w:rsidP="00B10499">
      <w:pPr>
        <w:rPr>
          <w:rFonts w:ascii="Arial" w:hAnsi="Arial" w:cs="Arial"/>
          <w:u w:val="single"/>
        </w:rPr>
      </w:pPr>
    </w:p>
    <w:p w14:paraId="522FB85D" w14:textId="77777777" w:rsidR="00B10499" w:rsidRPr="00A276D6" w:rsidRDefault="00B10499" w:rsidP="00B10499">
      <w:pPr>
        <w:rPr>
          <w:rFonts w:ascii="Arial" w:hAnsi="Arial" w:cs="Arial"/>
          <w:color w:val="000000"/>
        </w:rPr>
      </w:pPr>
    </w:p>
    <w:p w14:paraId="0BC0BC4D" w14:textId="77777777" w:rsidR="00B10499" w:rsidRPr="00A276D6" w:rsidRDefault="00B10499" w:rsidP="00B10499">
      <w:pPr>
        <w:pStyle w:val="Opstilling"/>
        <w:ind w:left="0" w:firstLine="0"/>
        <w:outlineLvl w:val="0"/>
        <w:rPr>
          <w:rFonts w:ascii="Arial" w:hAnsi="Arial" w:cs="Arial"/>
          <w:b/>
          <w:color w:val="000000"/>
        </w:rPr>
      </w:pPr>
      <w:r w:rsidRPr="00A276D6">
        <w:rPr>
          <w:rFonts w:ascii="Arial" w:hAnsi="Arial" w:cs="Arial"/>
          <w:b/>
          <w:color w:val="000000"/>
        </w:rPr>
        <w:t>1. GENERELT.</w:t>
      </w:r>
    </w:p>
    <w:p w14:paraId="7C049AC1" w14:textId="77777777" w:rsidR="00B10499" w:rsidRPr="00A276D6" w:rsidRDefault="00B10499" w:rsidP="00B10499">
      <w:pPr>
        <w:pStyle w:val="Opstilling"/>
        <w:ind w:left="0" w:firstLine="0"/>
        <w:rPr>
          <w:rFonts w:ascii="Arial" w:hAnsi="Arial" w:cs="Arial"/>
          <w:color w:val="000000"/>
        </w:rPr>
      </w:pPr>
      <w:r w:rsidRPr="00360E73">
        <w:rPr>
          <w:rFonts w:ascii="Arial" w:hAnsi="Arial" w:cs="Arial"/>
        </w:rPr>
        <w:t>Dansk Militært Idrætsforbund (DMI) indbyder herved til DMI forbundsmesterskaber</w:t>
      </w:r>
      <w:r w:rsidR="00360E73" w:rsidRPr="00360E73">
        <w:rPr>
          <w:rFonts w:ascii="Arial" w:hAnsi="Arial" w:cs="Arial"/>
        </w:rPr>
        <w:t xml:space="preserve"> og DMI jubilæumscup</w:t>
      </w:r>
      <w:r w:rsidRPr="00360E73">
        <w:rPr>
          <w:rFonts w:ascii="Arial" w:hAnsi="Arial" w:cs="Arial"/>
        </w:rPr>
        <w:t xml:space="preserve"> i </w:t>
      </w:r>
      <w:r>
        <w:rPr>
          <w:rFonts w:ascii="Arial" w:hAnsi="Arial" w:cs="Arial"/>
          <w:color w:val="000000"/>
        </w:rPr>
        <w:t>c</w:t>
      </w:r>
      <w:r w:rsidRPr="00A276D6">
        <w:rPr>
          <w:rFonts w:ascii="Arial" w:hAnsi="Arial" w:cs="Arial"/>
          <w:color w:val="000000"/>
        </w:rPr>
        <w:t>ykling 20</w:t>
      </w:r>
      <w:r w:rsidR="004A4B8C">
        <w:rPr>
          <w:rFonts w:ascii="Arial" w:hAnsi="Arial" w:cs="Arial"/>
          <w:color w:val="000000"/>
        </w:rPr>
        <w:t>21</w:t>
      </w:r>
      <w:r w:rsidRPr="00A276D6">
        <w:rPr>
          <w:rFonts w:ascii="Arial" w:hAnsi="Arial" w:cs="Arial"/>
          <w:color w:val="000000"/>
        </w:rPr>
        <w:t xml:space="preserve"> med </w:t>
      </w:r>
      <w:r w:rsidR="009B159C">
        <w:rPr>
          <w:rFonts w:ascii="Arial" w:hAnsi="Arial" w:cs="Arial"/>
          <w:color w:val="000000"/>
        </w:rPr>
        <w:t>Den Kongelige Livgardes</w:t>
      </w:r>
      <w:r>
        <w:rPr>
          <w:rFonts w:ascii="Arial" w:hAnsi="Arial" w:cs="Arial"/>
          <w:color w:val="000000"/>
        </w:rPr>
        <w:t xml:space="preserve"> </w:t>
      </w:r>
      <w:r w:rsidRPr="00A276D6">
        <w:rPr>
          <w:rFonts w:ascii="Arial" w:hAnsi="Arial" w:cs="Arial"/>
          <w:color w:val="000000"/>
        </w:rPr>
        <w:t>Idrætsforening</w:t>
      </w:r>
      <w:r w:rsidR="009B159C">
        <w:rPr>
          <w:rFonts w:ascii="Arial" w:hAnsi="Arial" w:cs="Arial"/>
          <w:color w:val="000000"/>
        </w:rPr>
        <w:t xml:space="preserve"> </w:t>
      </w:r>
      <w:r w:rsidR="008319E7">
        <w:rPr>
          <w:rFonts w:ascii="Arial" w:hAnsi="Arial" w:cs="Arial"/>
          <w:color w:val="000000"/>
        </w:rPr>
        <w:t>(</w:t>
      </w:r>
      <w:r w:rsidR="009B159C">
        <w:rPr>
          <w:rFonts w:ascii="Arial" w:hAnsi="Arial" w:cs="Arial"/>
          <w:color w:val="000000"/>
        </w:rPr>
        <w:t>LG</w:t>
      </w:r>
      <w:r w:rsidR="008319E7">
        <w:rPr>
          <w:rFonts w:ascii="Arial" w:hAnsi="Arial" w:cs="Arial"/>
          <w:color w:val="000000"/>
        </w:rPr>
        <w:t>I</w:t>
      </w:r>
      <w:r w:rsidRPr="00A276D6">
        <w:rPr>
          <w:rFonts w:ascii="Arial" w:hAnsi="Arial" w:cs="Arial"/>
          <w:color w:val="000000"/>
        </w:rPr>
        <w:t>) som arrangør. Mesterskabet afvikles</w:t>
      </w:r>
      <w:r>
        <w:rPr>
          <w:rFonts w:ascii="Arial" w:hAnsi="Arial" w:cs="Arial"/>
          <w:color w:val="000000"/>
        </w:rPr>
        <w:t xml:space="preserve"> over to dage således</w:t>
      </w:r>
      <w:r w:rsidRPr="00A276D6">
        <w:rPr>
          <w:rFonts w:ascii="Arial" w:hAnsi="Arial" w:cs="Arial"/>
          <w:color w:val="000000"/>
        </w:rPr>
        <w:t>:</w:t>
      </w:r>
    </w:p>
    <w:p w14:paraId="57B1D493" w14:textId="77777777" w:rsidR="00B10499" w:rsidRDefault="00B10499" w:rsidP="00B10499">
      <w:pPr>
        <w:rPr>
          <w:rFonts w:ascii="Arial" w:hAnsi="Arial" w:cs="Arial"/>
          <w:b/>
          <w:color w:val="000000"/>
        </w:rPr>
      </w:pPr>
    </w:p>
    <w:p w14:paraId="5C34EBFC" w14:textId="77777777" w:rsidR="00B10499" w:rsidRDefault="008319E7" w:rsidP="00B10499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Ons</w:t>
      </w:r>
      <w:r w:rsidR="00B10499" w:rsidRPr="00A276D6">
        <w:rPr>
          <w:rFonts w:ascii="Arial" w:hAnsi="Arial" w:cs="Arial"/>
          <w:b/>
          <w:color w:val="000000"/>
        </w:rPr>
        <w:t>dag</w:t>
      </w:r>
      <w:r w:rsidR="00360E73">
        <w:rPr>
          <w:rFonts w:ascii="Arial" w:hAnsi="Arial" w:cs="Arial"/>
          <w:b/>
          <w:color w:val="000000"/>
        </w:rPr>
        <w:t xml:space="preserve"> og t</w:t>
      </w:r>
      <w:r>
        <w:rPr>
          <w:rFonts w:ascii="Arial" w:hAnsi="Arial" w:cs="Arial"/>
          <w:b/>
          <w:color w:val="000000"/>
        </w:rPr>
        <w:t>ors</w:t>
      </w:r>
      <w:r w:rsidR="0059255A">
        <w:rPr>
          <w:rFonts w:ascii="Arial" w:hAnsi="Arial" w:cs="Arial"/>
          <w:b/>
          <w:color w:val="000000"/>
        </w:rPr>
        <w:t>dag</w:t>
      </w:r>
      <w:r w:rsidR="00B10499" w:rsidRPr="00A276D6">
        <w:rPr>
          <w:rFonts w:ascii="Arial" w:hAnsi="Arial" w:cs="Arial"/>
          <w:b/>
          <w:color w:val="000000"/>
        </w:rPr>
        <w:t xml:space="preserve"> den </w:t>
      </w:r>
      <w:r w:rsidR="00776267">
        <w:rPr>
          <w:rFonts w:ascii="Arial" w:hAnsi="Arial" w:cs="Arial"/>
          <w:b/>
          <w:color w:val="000000"/>
        </w:rPr>
        <w:t>0</w:t>
      </w:r>
      <w:r w:rsidR="009B159C">
        <w:rPr>
          <w:rFonts w:ascii="Arial" w:hAnsi="Arial" w:cs="Arial"/>
          <w:b/>
          <w:color w:val="000000"/>
        </w:rPr>
        <w:t>8</w:t>
      </w:r>
      <w:r w:rsidR="00776267">
        <w:rPr>
          <w:rFonts w:ascii="Arial" w:hAnsi="Arial" w:cs="Arial"/>
          <w:b/>
          <w:color w:val="000000"/>
        </w:rPr>
        <w:t>.-</w:t>
      </w:r>
      <w:r w:rsidR="004A4B8C">
        <w:rPr>
          <w:rFonts w:ascii="Arial" w:hAnsi="Arial" w:cs="Arial"/>
          <w:b/>
          <w:color w:val="000000"/>
        </w:rPr>
        <w:t xml:space="preserve"> </w:t>
      </w:r>
      <w:r w:rsidR="00776267">
        <w:rPr>
          <w:rFonts w:ascii="Arial" w:hAnsi="Arial" w:cs="Arial"/>
          <w:b/>
          <w:color w:val="000000"/>
        </w:rPr>
        <w:t>0</w:t>
      </w:r>
      <w:r w:rsidR="009B159C">
        <w:rPr>
          <w:rFonts w:ascii="Arial" w:hAnsi="Arial" w:cs="Arial"/>
          <w:b/>
          <w:color w:val="000000"/>
        </w:rPr>
        <w:t>9</w:t>
      </w:r>
      <w:r w:rsidR="00B10499">
        <w:rPr>
          <w:rFonts w:ascii="Arial" w:hAnsi="Arial" w:cs="Arial"/>
          <w:b/>
          <w:color w:val="000000"/>
        </w:rPr>
        <w:t>.</w:t>
      </w:r>
      <w:r w:rsidR="00A44BCD">
        <w:rPr>
          <w:rFonts w:ascii="Arial" w:hAnsi="Arial" w:cs="Arial"/>
          <w:b/>
          <w:color w:val="000000"/>
        </w:rPr>
        <w:t xml:space="preserve"> </w:t>
      </w:r>
      <w:r w:rsidR="009B159C">
        <w:rPr>
          <w:rFonts w:ascii="Arial" w:hAnsi="Arial" w:cs="Arial"/>
          <w:b/>
          <w:color w:val="000000"/>
        </w:rPr>
        <w:t>SEP</w:t>
      </w:r>
      <w:r w:rsidR="00B10499" w:rsidRPr="00A276D6">
        <w:rPr>
          <w:rFonts w:ascii="Arial" w:hAnsi="Arial" w:cs="Arial"/>
          <w:b/>
          <w:color w:val="000000"/>
        </w:rPr>
        <w:t xml:space="preserve"> 20</w:t>
      </w:r>
      <w:r w:rsidR="00776267">
        <w:rPr>
          <w:rFonts w:ascii="Arial" w:hAnsi="Arial" w:cs="Arial"/>
          <w:b/>
          <w:color w:val="000000"/>
        </w:rPr>
        <w:t>2</w:t>
      </w:r>
      <w:r w:rsidR="004A4B8C">
        <w:rPr>
          <w:rFonts w:ascii="Arial" w:hAnsi="Arial" w:cs="Arial"/>
          <w:b/>
          <w:color w:val="000000"/>
        </w:rPr>
        <w:t>1</w:t>
      </w:r>
      <w:r w:rsidR="00B10499" w:rsidRPr="00A276D6">
        <w:rPr>
          <w:rFonts w:ascii="Arial" w:hAnsi="Arial" w:cs="Arial"/>
          <w:b/>
          <w:color w:val="000000"/>
        </w:rPr>
        <w:t xml:space="preserve">, </w:t>
      </w:r>
    </w:p>
    <w:p w14:paraId="754E018E" w14:textId="77777777" w:rsidR="00B10499" w:rsidRPr="00A276D6" w:rsidRDefault="009B159C" w:rsidP="00B10499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ved Høvelte</w:t>
      </w:r>
    </w:p>
    <w:p w14:paraId="4C9E8AB6" w14:textId="77777777" w:rsidR="00B10499" w:rsidRPr="00A276D6" w:rsidRDefault="00B10499" w:rsidP="00B10499">
      <w:pPr>
        <w:jc w:val="center"/>
        <w:rPr>
          <w:rFonts w:ascii="Arial" w:hAnsi="Arial" w:cs="Arial"/>
          <w:b/>
          <w:color w:val="000000"/>
        </w:rPr>
      </w:pPr>
    </w:p>
    <w:p w14:paraId="793C5822" w14:textId="77777777" w:rsidR="00B10499" w:rsidRDefault="00B10499" w:rsidP="00B10499">
      <w:pPr>
        <w:rPr>
          <w:rFonts w:ascii="Arial" w:hAnsi="Arial" w:cs="Arial"/>
          <w:color w:val="000000"/>
        </w:rPr>
      </w:pPr>
      <w:r w:rsidRPr="00A276D6">
        <w:rPr>
          <w:rFonts w:ascii="Arial" w:hAnsi="Arial" w:cs="Arial"/>
          <w:color w:val="000000"/>
        </w:rPr>
        <w:t>Konkurrencebestemmelserne følger bestemmelser for DMI forbunds</w:t>
      </w:r>
      <w:r w:rsidR="00776267">
        <w:rPr>
          <w:rFonts w:ascii="Arial" w:hAnsi="Arial" w:cs="Arial"/>
          <w:color w:val="000000"/>
        </w:rPr>
        <w:t>mesterskab i Cykling.</w:t>
      </w:r>
    </w:p>
    <w:p w14:paraId="1B0DFF66" w14:textId="77777777" w:rsidR="000977C9" w:rsidRDefault="000977C9" w:rsidP="00B10499">
      <w:pPr>
        <w:rPr>
          <w:rFonts w:ascii="Arial" w:hAnsi="Arial" w:cs="Arial"/>
          <w:color w:val="000000"/>
        </w:rPr>
      </w:pPr>
    </w:p>
    <w:p w14:paraId="030BA707" w14:textId="77777777" w:rsidR="000977C9" w:rsidRPr="00236127" w:rsidRDefault="000977C9" w:rsidP="000977C9">
      <w:pPr>
        <w:rPr>
          <w:rFonts w:ascii="Arial" w:hAnsi="Arial" w:cs="Arial"/>
          <w:szCs w:val="24"/>
        </w:rPr>
      </w:pPr>
      <w:r w:rsidRPr="00236127">
        <w:rPr>
          <w:rFonts w:ascii="Arial" w:hAnsi="Arial" w:cs="Arial"/>
          <w:szCs w:val="24"/>
        </w:rPr>
        <w:t xml:space="preserve">I forbindelse med </w:t>
      </w:r>
      <w:r w:rsidR="009717D3" w:rsidRPr="00236127">
        <w:rPr>
          <w:rFonts w:ascii="Arial" w:hAnsi="Arial" w:cs="Arial"/>
          <w:szCs w:val="24"/>
        </w:rPr>
        <w:t>DMI forbundsmesterskabet gennemføres</w:t>
      </w:r>
      <w:r w:rsidRPr="00236127">
        <w:rPr>
          <w:rFonts w:ascii="Arial" w:hAnsi="Arial" w:cs="Arial"/>
          <w:szCs w:val="24"/>
        </w:rPr>
        <w:t xml:space="preserve"> samtidig en afdeling af DMI cup, som er et samarbejde mellem Dansk Politiidrætsforbund og Dansk Militært Idrætsforbund.</w:t>
      </w:r>
    </w:p>
    <w:p w14:paraId="71136925" w14:textId="77777777" w:rsidR="000977C9" w:rsidRPr="00236127" w:rsidRDefault="000977C9" w:rsidP="000977C9">
      <w:pPr>
        <w:rPr>
          <w:rFonts w:ascii="Arial" w:hAnsi="Arial" w:cs="Arial"/>
          <w:szCs w:val="24"/>
        </w:rPr>
      </w:pPr>
      <w:r w:rsidRPr="00236127">
        <w:rPr>
          <w:rFonts w:ascii="Arial" w:hAnsi="Arial" w:cs="Arial"/>
          <w:szCs w:val="24"/>
        </w:rPr>
        <w:t xml:space="preserve">Der vil være særskilt præmie overrækkelse for DMI </w:t>
      </w:r>
      <w:r w:rsidR="00A83F12" w:rsidRPr="00236127">
        <w:rPr>
          <w:rFonts w:ascii="Arial" w:hAnsi="Arial" w:cs="Arial"/>
          <w:szCs w:val="24"/>
        </w:rPr>
        <w:t xml:space="preserve">mesterskabet </w:t>
      </w:r>
      <w:r w:rsidRPr="00236127">
        <w:rPr>
          <w:rFonts w:ascii="Arial" w:hAnsi="Arial" w:cs="Arial"/>
          <w:szCs w:val="24"/>
        </w:rPr>
        <w:t xml:space="preserve">og </w:t>
      </w:r>
      <w:r w:rsidR="00A83F12" w:rsidRPr="00236127">
        <w:rPr>
          <w:rFonts w:ascii="Arial" w:hAnsi="Arial" w:cs="Arial"/>
          <w:szCs w:val="24"/>
        </w:rPr>
        <w:t>DMI jubilæum</w:t>
      </w:r>
      <w:r w:rsidR="00A83F12" w:rsidRPr="00236127">
        <w:rPr>
          <w:rFonts w:ascii="Arial" w:hAnsi="Arial" w:cs="Arial"/>
          <w:szCs w:val="24"/>
        </w:rPr>
        <w:t>s</w:t>
      </w:r>
      <w:r w:rsidR="00A83F12" w:rsidRPr="00236127">
        <w:rPr>
          <w:rFonts w:ascii="Arial" w:hAnsi="Arial" w:cs="Arial"/>
          <w:szCs w:val="24"/>
        </w:rPr>
        <w:t>cuppen</w:t>
      </w:r>
      <w:r w:rsidRPr="00236127">
        <w:rPr>
          <w:rFonts w:ascii="Arial" w:hAnsi="Arial" w:cs="Arial"/>
          <w:szCs w:val="24"/>
        </w:rPr>
        <w:t>.</w:t>
      </w:r>
    </w:p>
    <w:p w14:paraId="10B593BA" w14:textId="77777777" w:rsidR="000977C9" w:rsidRPr="00236127" w:rsidRDefault="000977C9" w:rsidP="000977C9">
      <w:pPr>
        <w:rPr>
          <w:rFonts w:ascii="Arial" w:hAnsi="Arial" w:cs="Arial"/>
          <w:szCs w:val="24"/>
        </w:rPr>
      </w:pPr>
    </w:p>
    <w:p w14:paraId="20F1048A" w14:textId="77777777" w:rsidR="000977C9" w:rsidRPr="00236127" w:rsidRDefault="000977C9" w:rsidP="000977C9">
      <w:pPr>
        <w:rPr>
          <w:rFonts w:ascii="Arial" w:hAnsi="Arial" w:cs="Arial"/>
          <w:szCs w:val="24"/>
        </w:rPr>
      </w:pPr>
      <w:r w:rsidRPr="00236127">
        <w:rPr>
          <w:rFonts w:ascii="Arial" w:hAnsi="Arial" w:cs="Arial"/>
          <w:szCs w:val="24"/>
        </w:rPr>
        <w:t xml:space="preserve">Ryttere fra </w:t>
      </w:r>
      <w:r w:rsidR="00A83F12" w:rsidRPr="00236127">
        <w:rPr>
          <w:rFonts w:ascii="Arial" w:hAnsi="Arial" w:cs="Arial"/>
          <w:szCs w:val="24"/>
        </w:rPr>
        <w:t>politiet</w:t>
      </w:r>
      <w:r w:rsidRPr="00236127">
        <w:rPr>
          <w:rFonts w:ascii="Arial" w:hAnsi="Arial" w:cs="Arial"/>
          <w:szCs w:val="24"/>
        </w:rPr>
        <w:t>, der ønsker at deltage i enkeltstarten, kan deltage særskilt. Resu</w:t>
      </w:r>
      <w:r w:rsidRPr="00236127">
        <w:rPr>
          <w:rFonts w:ascii="Arial" w:hAnsi="Arial" w:cs="Arial"/>
          <w:szCs w:val="24"/>
        </w:rPr>
        <w:t>l</w:t>
      </w:r>
      <w:r w:rsidRPr="00236127">
        <w:rPr>
          <w:rFonts w:ascii="Arial" w:hAnsi="Arial" w:cs="Arial"/>
          <w:szCs w:val="24"/>
        </w:rPr>
        <w:t xml:space="preserve">tater herfra tæller ikke med i den samlede stilling. Der vil være særskilte præmier til deltagere fra </w:t>
      </w:r>
      <w:r w:rsidR="00A83F12" w:rsidRPr="00236127">
        <w:rPr>
          <w:rFonts w:ascii="Arial" w:hAnsi="Arial" w:cs="Arial"/>
          <w:szCs w:val="24"/>
        </w:rPr>
        <w:t>Politiet</w:t>
      </w:r>
      <w:r w:rsidRPr="00236127">
        <w:rPr>
          <w:rFonts w:ascii="Arial" w:hAnsi="Arial" w:cs="Arial"/>
          <w:szCs w:val="24"/>
        </w:rPr>
        <w:t xml:space="preserve"> i enkeltstarten.</w:t>
      </w:r>
    </w:p>
    <w:p w14:paraId="5947DDED" w14:textId="77777777" w:rsidR="000977C9" w:rsidRDefault="000977C9" w:rsidP="00B10499">
      <w:pPr>
        <w:rPr>
          <w:rFonts w:ascii="Arial" w:hAnsi="Arial" w:cs="Arial"/>
          <w:color w:val="000000"/>
        </w:rPr>
      </w:pPr>
    </w:p>
    <w:p w14:paraId="3519A4FD" w14:textId="77777777" w:rsidR="00B10499" w:rsidRDefault="00B10499" w:rsidP="00B10499">
      <w:pPr>
        <w:jc w:val="both"/>
        <w:rPr>
          <w:rFonts w:ascii="Arial" w:hAnsi="Arial" w:cs="Arial"/>
          <w:b/>
          <w:color w:val="000000"/>
        </w:rPr>
      </w:pPr>
    </w:p>
    <w:p w14:paraId="33DB5A39" w14:textId="77777777" w:rsidR="00B10499" w:rsidRPr="00A276D6" w:rsidRDefault="00B10499" w:rsidP="00B10499">
      <w:pPr>
        <w:outlineLvl w:val="0"/>
        <w:rPr>
          <w:rFonts w:ascii="Arial" w:hAnsi="Arial" w:cs="Arial"/>
          <w:b/>
          <w:caps/>
          <w:color w:val="000000"/>
        </w:rPr>
      </w:pPr>
      <w:r w:rsidRPr="00A276D6">
        <w:rPr>
          <w:rFonts w:ascii="Arial" w:hAnsi="Arial" w:cs="Arial"/>
          <w:b/>
          <w:caps/>
          <w:color w:val="000000"/>
        </w:rPr>
        <w:t>2. Konkurrencediscipliner.</w:t>
      </w:r>
    </w:p>
    <w:p w14:paraId="01210E29" w14:textId="77777777" w:rsidR="00714859" w:rsidRDefault="00714859" w:rsidP="00714859">
      <w:pPr>
        <w:outlineLvl w:val="0"/>
        <w:rPr>
          <w:rFonts w:ascii="Arial" w:hAnsi="Arial" w:cs="Arial"/>
          <w:b/>
          <w:color w:val="000000"/>
        </w:rPr>
      </w:pPr>
    </w:p>
    <w:p w14:paraId="43495DE8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Enkeltstart: ca. 20. km. </w:t>
      </w:r>
    </w:p>
    <w:p w14:paraId="70A45D9A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Ruten er ens for alle klasser. </w:t>
      </w:r>
    </w:p>
    <w:p w14:paraId="6CA7D25B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 </w:t>
      </w:r>
    </w:p>
    <w:p w14:paraId="7D3DDF2C" w14:textId="77777777" w:rsidR="000C4A92" w:rsidRPr="000C4A92" w:rsidRDefault="000C4A92" w:rsidP="000C4A92">
      <w:pPr>
        <w:jc w:val="both"/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Mesterskabsklassen, er åben for alle og afvikles som mesterskab</w:t>
      </w:r>
    </w:p>
    <w:p w14:paraId="49A78D66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Klasse 1. /18+ </w:t>
      </w:r>
    </w:p>
    <w:p w14:paraId="3BE869FB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Klasse 2. /40+ </w:t>
      </w:r>
    </w:p>
    <w:p w14:paraId="5E36998C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Klasse 3. /50+ </w:t>
      </w:r>
    </w:p>
    <w:p w14:paraId="6FAD881E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Klasse 4. /60+ </w:t>
      </w:r>
    </w:p>
    <w:p w14:paraId="6F4BD531" w14:textId="77777777" w:rsidR="000C4A92" w:rsidRPr="000C4A92" w:rsidRDefault="000C4A92" w:rsidP="000C4A92">
      <w:pPr>
        <w:pStyle w:val="xmsonormal"/>
        <w:spacing w:before="0" w:beforeAutospacing="0" w:after="60" w:afterAutospacing="0"/>
        <w:rPr>
          <w:rFonts w:ascii="Arial" w:eastAsia="Times New Roman" w:hAnsi="Arial" w:cs="Arial"/>
          <w:color w:val="000000"/>
        </w:rPr>
      </w:pPr>
      <w:r w:rsidRPr="000C4A92">
        <w:rPr>
          <w:rFonts w:ascii="Arial" w:eastAsia="Times New Roman" w:hAnsi="Arial" w:cs="Arial"/>
          <w:color w:val="000000"/>
        </w:rPr>
        <w:t>Kvinder. Ingen aldersbegrænsning</w:t>
      </w:r>
    </w:p>
    <w:p w14:paraId="4B3EA107" w14:textId="77777777" w:rsidR="000C4A92" w:rsidRPr="000C4A92" w:rsidRDefault="000C4A92" w:rsidP="000C4A92">
      <w:pPr>
        <w:pStyle w:val="xmsonormal"/>
        <w:spacing w:before="0" w:beforeAutospacing="0" w:after="60" w:afterAutospacing="0"/>
        <w:rPr>
          <w:rFonts w:ascii="Arial" w:eastAsia="Times New Roman" w:hAnsi="Arial" w:cs="Arial"/>
          <w:color w:val="000000"/>
        </w:rPr>
      </w:pPr>
      <w:r w:rsidRPr="000C4A92">
        <w:rPr>
          <w:rFonts w:ascii="Arial" w:eastAsia="Times New Roman" w:hAnsi="Arial" w:cs="Arial"/>
          <w:color w:val="000000"/>
        </w:rPr>
        <w:t> </w:t>
      </w:r>
    </w:p>
    <w:p w14:paraId="3CB4567F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lastRenderedPageBreak/>
        <w:t> </w:t>
      </w:r>
    </w:p>
    <w:p w14:paraId="6D670E84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Linjeløb </w:t>
      </w:r>
    </w:p>
    <w:p w14:paraId="25A4C9A1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Rundstrækning á ca. 15 km* gennemkøres jf. nedenstående </w:t>
      </w:r>
    </w:p>
    <w:p w14:paraId="3DD7D9B7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Mesterklassen, er åben for alle, ca. 105 km, 7 omgange</w:t>
      </w:r>
    </w:p>
    <w:p w14:paraId="1CC80C1D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Klasse 1. /18+ ca. 90 km, 6 omgange </w:t>
      </w:r>
    </w:p>
    <w:p w14:paraId="418564B7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Klasse 2. /40+ ca. 75 km, 5 omgange </w:t>
      </w:r>
    </w:p>
    <w:p w14:paraId="35759274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Klasse 3. /50+ ca. 75 km, 5 omgange </w:t>
      </w:r>
    </w:p>
    <w:p w14:paraId="7A803B09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Klasse 4. /60+ ca. 60 km, 4 omgange </w:t>
      </w:r>
    </w:p>
    <w:p w14:paraId="2465D2BD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Kvinder (ingen aldersbegrænsning), ca. 60 km, 4 omgange </w:t>
      </w:r>
    </w:p>
    <w:p w14:paraId="715269E9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Motion/begynder (ingen aldersbegrænsning), ca. 45 km, 3 omgange</w:t>
      </w:r>
    </w:p>
    <w:p w14:paraId="01B5F3E7" w14:textId="77777777" w:rsidR="000C4A92" w:rsidRPr="000C4A92" w:rsidRDefault="000C4A92" w:rsidP="000C4A92">
      <w:pPr>
        <w:rPr>
          <w:rFonts w:ascii="Arial" w:hAnsi="Arial" w:cs="Arial"/>
          <w:color w:val="000000"/>
          <w:szCs w:val="24"/>
        </w:rPr>
      </w:pPr>
      <w:r w:rsidRPr="000C4A92">
        <w:rPr>
          <w:rFonts w:ascii="Arial" w:hAnsi="Arial" w:cs="Arial"/>
          <w:color w:val="000000"/>
          <w:szCs w:val="24"/>
        </w:rPr>
        <w:t>*Ruten er ikke færdiglavet, og der kan derfor komme ændringer til længde.</w:t>
      </w:r>
    </w:p>
    <w:p w14:paraId="3D893E85" w14:textId="77777777" w:rsidR="009620C6" w:rsidRDefault="009620C6" w:rsidP="00714859">
      <w:pPr>
        <w:jc w:val="both"/>
        <w:rPr>
          <w:rFonts w:ascii="Arial" w:hAnsi="Arial" w:cs="Arial"/>
          <w:b/>
          <w:color w:val="000000"/>
        </w:rPr>
      </w:pPr>
    </w:p>
    <w:p w14:paraId="55304F81" w14:textId="77777777" w:rsidR="009B159C" w:rsidRDefault="009B159C" w:rsidP="00714859">
      <w:pPr>
        <w:jc w:val="both"/>
        <w:rPr>
          <w:rFonts w:ascii="Arial" w:hAnsi="Arial" w:cs="Arial"/>
          <w:b/>
          <w:color w:val="000000"/>
        </w:rPr>
      </w:pPr>
    </w:p>
    <w:p w14:paraId="3966E3E0" w14:textId="77777777" w:rsidR="00714859" w:rsidRDefault="00714859" w:rsidP="0071485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MEDLEMSKONTROL. </w:t>
      </w:r>
    </w:p>
    <w:p w14:paraId="3B40E450" w14:textId="77777777" w:rsidR="00714859" w:rsidRPr="00354F18" w:rsidRDefault="00714859" w:rsidP="00714859">
      <w:pPr>
        <w:pStyle w:val="Default"/>
      </w:pPr>
      <w:r w:rsidRPr="00354F18">
        <w:t>Der kan foreta</w:t>
      </w:r>
      <w:r w:rsidR="003F29B3">
        <w:t>ges stikprøvevis medlemskontrol</w:t>
      </w:r>
      <w:r w:rsidRPr="00354F18">
        <w:t>. Såfremt der konstateres ulovlig de</w:t>
      </w:r>
      <w:r w:rsidRPr="00354F18">
        <w:t>l</w:t>
      </w:r>
      <w:r w:rsidRPr="00354F18">
        <w:t xml:space="preserve">tagelse vil start blive nægtet og/eller evt. præmier blive inddraget. </w:t>
      </w:r>
    </w:p>
    <w:p w14:paraId="4383A608" w14:textId="77777777" w:rsidR="00714859" w:rsidRPr="00354F18" w:rsidRDefault="00714859" w:rsidP="00714859">
      <w:pPr>
        <w:pStyle w:val="Default"/>
      </w:pPr>
      <w:r w:rsidRPr="00354F18">
        <w:t xml:space="preserve">Det anbefales, at idrætsforeningerne/holdlederne kontrollerer deltagernes </w:t>
      </w:r>
      <w:r w:rsidR="00DE1F0C" w:rsidRPr="00354F18">
        <w:t>medle</w:t>
      </w:r>
      <w:r w:rsidR="00DE1F0C" w:rsidRPr="00354F18">
        <w:t>m</w:t>
      </w:r>
      <w:r w:rsidR="00DE1F0C" w:rsidRPr="00354F18">
        <w:t>skab</w:t>
      </w:r>
      <w:r w:rsidRPr="00354F18">
        <w:t xml:space="preserve"> forinden tilmelding iværksættes. </w:t>
      </w:r>
    </w:p>
    <w:p w14:paraId="2C8559FF" w14:textId="77777777" w:rsidR="00714859" w:rsidRDefault="00714859" w:rsidP="00714859">
      <w:pPr>
        <w:pStyle w:val="Default"/>
        <w:rPr>
          <w:sz w:val="23"/>
          <w:szCs w:val="23"/>
        </w:rPr>
      </w:pPr>
    </w:p>
    <w:p w14:paraId="12DA645B" w14:textId="77777777" w:rsidR="009620C6" w:rsidRDefault="009620C6" w:rsidP="00714859">
      <w:pPr>
        <w:pStyle w:val="Default"/>
        <w:rPr>
          <w:sz w:val="23"/>
          <w:szCs w:val="23"/>
        </w:rPr>
      </w:pPr>
    </w:p>
    <w:p w14:paraId="5F48ACEE" w14:textId="77777777" w:rsidR="00714859" w:rsidRDefault="00714859" w:rsidP="0071485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4. INDKVARTERING. </w:t>
      </w:r>
    </w:p>
    <w:p w14:paraId="021F174F" w14:textId="77777777" w:rsidR="009620C6" w:rsidRDefault="00776267" w:rsidP="00354F18">
      <w:pPr>
        <w:pStyle w:val="Default"/>
      </w:pPr>
      <w:r>
        <w:t>Ved egen foranstaltning.</w:t>
      </w:r>
    </w:p>
    <w:p w14:paraId="7DCDD3F0" w14:textId="77777777" w:rsidR="00776267" w:rsidRPr="00776267" w:rsidRDefault="00776267" w:rsidP="00354F18">
      <w:pPr>
        <w:pStyle w:val="Default"/>
      </w:pPr>
    </w:p>
    <w:p w14:paraId="5C489EC4" w14:textId="77777777" w:rsidR="00714859" w:rsidRDefault="00714859" w:rsidP="0071485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5. FORPLEJNING. </w:t>
      </w:r>
    </w:p>
    <w:p w14:paraId="68FFAA6E" w14:textId="77777777" w:rsidR="00354F18" w:rsidRDefault="006F6D17" w:rsidP="00354F18">
      <w:pPr>
        <w:pStyle w:val="Default"/>
      </w:pPr>
      <w:r>
        <w:t>Cafeteri</w:t>
      </w:r>
      <w:r w:rsidR="00776267">
        <w:t>a</w:t>
      </w:r>
      <w:r>
        <w:t>et</w:t>
      </w:r>
      <w:r w:rsidR="00A44BCD">
        <w:t xml:space="preserve"> på </w:t>
      </w:r>
      <w:r w:rsidR="009B159C">
        <w:t>Garder</w:t>
      </w:r>
      <w:r w:rsidR="00776267">
        <w:t>kasernen</w:t>
      </w:r>
      <w:r>
        <w:t xml:space="preserve"> </w:t>
      </w:r>
      <w:r w:rsidR="00354F18" w:rsidRPr="00354F18">
        <w:t>er åbent for spisning dagligt</w:t>
      </w:r>
      <w:r w:rsidR="00354F18">
        <w:t>:</w:t>
      </w:r>
    </w:p>
    <w:p w14:paraId="333A2703" w14:textId="77777777" w:rsidR="00354F18" w:rsidRDefault="006F6D17" w:rsidP="00354F18">
      <w:pPr>
        <w:pStyle w:val="Default"/>
      </w:pPr>
      <w:r>
        <w:rPr>
          <w:b/>
        </w:rPr>
        <w:t xml:space="preserve">kl. 0600-1000​, 1100-1300 og </w:t>
      </w:r>
      <w:r w:rsidR="00354F18" w:rsidRPr="00354F18">
        <w:rPr>
          <w:b/>
        </w:rPr>
        <w:t>​</w:t>
      </w:r>
      <w:r>
        <w:rPr>
          <w:b/>
        </w:rPr>
        <w:t>1700-1830</w:t>
      </w:r>
      <w:r w:rsidR="00354F18" w:rsidRPr="00354F18">
        <w:t xml:space="preserve"> </w:t>
      </w:r>
    </w:p>
    <w:p w14:paraId="58F76AE4" w14:textId="77777777" w:rsidR="00354F18" w:rsidRPr="00354F18" w:rsidRDefault="00354F18" w:rsidP="00354F18">
      <w:pPr>
        <w:pStyle w:val="Default"/>
      </w:pPr>
    </w:p>
    <w:p w14:paraId="26CC8DA3" w14:textId="77777777" w:rsidR="009620C6" w:rsidRDefault="009620C6" w:rsidP="00714859">
      <w:pPr>
        <w:pStyle w:val="Default"/>
        <w:rPr>
          <w:sz w:val="23"/>
          <w:szCs w:val="23"/>
        </w:rPr>
      </w:pPr>
    </w:p>
    <w:p w14:paraId="106273C5" w14:textId="77777777" w:rsidR="00714859" w:rsidRPr="00CA2EB0" w:rsidRDefault="00714859" w:rsidP="00714859">
      <w:pPr>
        <w:pStyle w:val="Default"/>
        <w:rPr>
          <w:color w:val="auto"/>
          <w:sz w:val="23"/>
          <w:szCs w:val="23"/>
        </w:rPr>
      </w:pPr>
      <w:r w:rsidRPr="00CA2EB0">
        <w:rPr>
          <w:b/>
          <w:bCs/>
          <w:color w:val="auto"/>
          <w:sz w:val="23"/>
          <w:szCs w:val="23"/>
        </w:rPr>
        <w:t xml:space="preserve">6. TRANSPORT. </w:t>
      </w:r>
    </w:p>
    <w:p w14:paraId="2BFFFFF8" w14:textId="77777777" w:rsidR="0016791C" w:rsidRDefault="00714859" w:rsidP="009B159C">
      <w:pPr>
        <w:pStyle w:val="Default"/>
        <w:rPr>
          <w:color w:val="auto"/>
        </w:rPr>
      </w:pPr>
      <w:r w:rsidRPr="00CA2EB0">
        <w:rPr>
          <w:color w:val="auto"/>
        </w:rPr>
        <w:t xml:space="preserve">Deltagerne skal være selvtransporterende under mesterskabet. </w:t>
      </w:r>
    </w:p>
    <w:p w14:paraId="170B97CD" w14:textId="77777777" w:rsidR="009B159C" w:rsidRPr="00A44BCD" w:rsidRDefault="009B159C" w:rsidP="009B159C">
      <w:pPr>
        <w:pStyle w:val="Default"/>
        <w:rPr>
          <w:b/>
          <w:color w:val="auto"/>
        </w:rPr>
      </w:pPr>
    </w:p>
    <w:p w14:paraId="32CB4A9F" w14:textId="77777777" w:rsidR="003F29B3" w:rsidRDefault="003F29B3" w:rsidP="00714859">
      <w:pPr>
        <w:pStyle w:val="Default"/>
        <w:rPr>
          <w:sz w:val="23"/>
          <w:szCs w:val="23"/>
        </w:rPr>
      </w:pPr>
    </w:p>
    <w:p w14:paraId="3BFA839D" w14:textId="77777777" w:rsidR="00714859" w:rsidRDefault="00714859" w:rsidP="0071485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7. TIDSPLAN. </w:t>
      </w:r>
    </w:p>
    <w:p w14:paraId="1497ED50" w14:textId="77777777" w:rsidR="00714859" w:rsidRDefault="003F29B3" w:rsidP="00714859">
      <w:pPr>
        <w:pStyle w:val="Default"/>
      </w:pPr>
      <w:r>
        <w:t>Tentativ tidsplan for stævnet:</w:t>
      </w:r>
      <w:r w:rsidR="00714859" w:rsidRPr="00804219">
        <w:t xml:space="preserve"> </w:t>
      </w:r>
    </w:p>
    <w:p w14:paraId="2377D049" w14:textId="77777777" w:rsidR="009620C6" w:rsidRPr="00236127" w:rsidRDefault="009620C6" w:rsidP="00714859">
      <w:pPr>
        <w:pStyle w:val="Default"/>
        <w:rPr>
          <w:color w:val="auto"/>
        </w:rPr>
      </w:pPr>
    </w:p>
    <w:p w14:paraId="467E392A" w14:textId="77777777" w:rsidR="00714859" w:rsidRPr="00236127" w:rsidRDefault="00AC5A7E" w:rsidP="009620C6">
      <w:pPr>
        <w:pStyle w:val="Default"/>
        <w:ind w:left="2410" w:hanging="2410"/>
        <w:rPr>
          <w:color w:val="auto"/>
        </w:rPr>
      </w:pPr>
      <w:r w:rsidRPr="00236127">
        <w:rPr>
          <w:b/>
          <w:color w:val="auto"/>
        </w:rPr>
        <w:t>O</w:t>
      </w:r>
      <w:r w:rsidR="00BE7C8B" w:rsidRPr="00236127">
        <w:rPr>
          <w:b/>
          <w:color w:val="auto"/>
        </w:rPr>
        <w:t>n</w:t>
      </w:r>
      <w:r w:rsidR="009615D5" w:rsidRPr="00236127">
        <w:rPr>
          <w:b/>
          <w:color w:val="auto"/>
        </w:rPr>
        <w:t>s</w:t>
      </w:r>
      <w:r w:rsidR="00804219" w:rsidRPr="00236127">
        <w:rPr>
          <w:b/>
          <w:color w:val="auto"/>
        </w:rPr>
        <w:t>dag</w:t>
      </w:r>
      <w:r w:rsidR="00714859" w:rsidRPr="00236127">
        <w:rPr>
          <w:b/>
          <w:color w:val="auto"/>
        </w:rPr>
        <w:t xml:space="preserve"> d</w:t>
      </w:r>
      <w:r w:rsidR="00804219" w:rsidRPr="00236127">
        <w:rPr>
          <w:b/>
          <w:color w:val="auto"/>
        </w:rPr>
        <w:t>.</w:t>
      </w:r>
      <w:r w:rsidR="00714859" w:rsidRPr="00236127">
        <w:rPr>
          <w:b/>
          <w:color w:val="auto"/>
        </w:rPr>
        <w:t xml:space="preserve"> </w:t>
      </w:r>
      <w:r w:rsidR="00776267" w:rsidRPr="00236127">
        <w:rPr>
          <w:b/>
          <w:color w:val="auto"/>
        </w:rPr>
        <w:t>0</w:t>
      </w:r>
      <w:r w:rsidR="009B159C">
        <w:rPr>
          <w:b/>
          <w:color w:val="auto"/>
        </w:rPr>
        <w:t>8</w:t>
      </w:r>
      <w:r w:rsidR="00776267" w:rsidRPr="00236127">
        <w:rPr>
          <w:b/>
          <w:color w:val="auto"/>
        </w:rPr>
        <w:t xml:space="preserve">. </w:t>
      </w:r>
      <w:r w:rsidR="009B159C">
        <w:rPr>
          <w:b/>
          <w:color w:val="auto"/>
        </w:rPr>
        <w:t>SEP</w:t>
      </w:r>
      <w:r w:rsidR="00714859" w:rsidRPr="00236127">
        <w:rPr>
          <w:b/>
          <w:color w:val="auto"/>
        </w:rPr>
        <w:t>:</w:t>
      </w:r>
      <w:r w:rsidR="00714859" w:rsidRPr="00236127">
        <w:rPr>
          <w:color w:val="auto"/>
        </w:rPr>
        <w:t xml:space="preserve"> </w:t>
      </w:r>
      <w:r w:rsidR="00804219" w:rsidRPr="00236127">
        <w:rPr>
          <w:color w:val="auto"/>
        </w:rPr>
        <w:tab/>
      </w:r>
      <w:r w:rsidR="00714859" w:rsidRPr="00236127">
        <w:rPr>
          <w:color w:val="auto"/>
        </w:rPr>
        <w:t xml:space="preserve">Kl. </w:t>
      </w:r>
      <w:r w:rsidR="00804219" w:rsidRPr="00236127">
        <w:rPr>
          <w:color w:val="auto"/>
        </w:rPr>
        <w:t>11</w:t>
      </w:r>
      <w:r w:rsidR="00714859" w:rsidRPr="00236127">
        <w:rPr>
          <w:color w:val="auto"/>
        </w:rPr>
        <w:t>00-1</w:t>
      </w:r>
      <w:r w:rsidR="00A83F12" w:rsidRPr="00236127">
        <w:rPr>
          <w:color w:val="auto"/>
        </w:rPr>
        <w:t>23</w:t>
      </w:r>
      <w:r w:rsidR="00714859" w:rsidRPr="00236127">
        <w:rPr>
          <w:color w:val="auto"/>
        </w:rPr>
        <w:t>0 Ankomst og registrering til enkeltstart/linjeløb</w:t>
      </w:r>
      <w:r w:rsidR="003F29B3" w:rsidRPr="00236127">
        <w:rPr>
          <w:color w:val="auto"/>
        </w:rPr>
        <w:t>.</w:t>
      </w:r>
      <w:r w:rsidR="00714859" w:rsidRPr="00236127">
        <w:rPr>
          <w:color w:val="auto"/>
        </w:rPr>
        <w:t xml:space="preserve"> </w:t>
      </w:r>
    </w:p>
    <w:p w14:paraId="7363E662" w14:textId="77777777" w:rsidR="00804219" w:rsidRPr="00236127" w:rsidRDefault="00804219" w:rsidP="009620C6">
      <w:pPr>
        <w:pStyle w:val="Default"/>
        <w:ind w:left="2410"/>
        <w:rPr>
          <w:color w:val="auto"/>
        </w:rPr>
      </w:pPr>
      <w:r w:rsidRPr="00236127">
        <w:rPr>
          <w:color w:val="auto"/>
        </w:rPr>
        <w:t>Kl. 1</w:t>
      </w:r>
      <w:r w:rsidR="00A83F12" w:rsidRPr="00236127">
        <w:rPr>
          <w:color w:val="auto"/>
        </w:rPr>
        <w:t>230-1240</w:t>
      </w:r>
      <w:r w:rsidRPr="00236127">
        <w:rPr>
          <w:color w:val="auto"/>
        </w:rPr>
        <w:t xml:space="preserve"> Info møde hvor alle deltagere skal deltage</w:t>
      </w:r>
      <w:r w:rsidR="003F29B3" w:rsidRPr="00236127">
        <w:rPr>
          <w:color w:val="auto"/>
        </w:rPr>
        <w:t>.</w:t>
      </w:r>
    </w:p>
    <w:p w14:paraId="5A8A2D8B" w14:textId="77777777" w:rsidR="00714859" w:rsidRPr="00236127" w:rsidRDefault="00804219" w:rsidP="009620C6">
      <w:pPr>
        <w:pStyle w:val="Default"/>
        <w:ind w:left="2410"/>
        <w:rPr>
          <w:color w:val="auto"/>
        </w:rPr>
      </w:pPr>
      <w:r w:rsidRPr="00236127">
        <w:rPr>
          <w:color w:val="auto"/>
        </w:rPr>
        <w:t>Kl. 1</w:t>
      </w:r>
      <w:r w:rsidR="00A83F12" w:rsidRPr="00236127">
        <w:rPr>
          <w:color w:val="auto"/>
        </w:rPr>
        <w:t>3</w:t>
      </w:r>
      <w:r w:rsidR="00714859" w:rsidRPr="00236127">
        <w:rPr>
          <w:color w:val="auto"/>
        </w:rPr>
        <w:t>00-1</w:t>
      </w:r>
      <w:r w:rsidR="00A83F12" w:rsidRPr="00236127">
        <w:rPr>
          <w:color w:val="auto"/>
        </w:rPr>
        <w:t>5</w:t>
      </w:r>
      <w:r w:rsidR="00714859" w:rsidRPr="00236127">
        <w:rPr>
          <w:color w:val="auto"/>
        </w:rPr>
        <w:t>00 Afvikling af enkeltstart</w:t>
      </w:r>
      <w:r w:rsidR="003F29B3" w:rsidRPr="00236127">
        <w:rPr>
          <w:color w:val="auto"/>
        </w:rPr>
        <w:t>.</w:t>
      </w:r>
      <w:r w:rsidR="00714859" w:rsidRPr="00236127">
        <w:rPr>
          <w:color w:val="auto"/>
        </w:rPr>
        <w:t xml:space="preserve"> </w:t>
      </w:r>
    </w:p>
    <w:p w14:paraId="020215BA" w14:textId="77777777" w:rsidR="00714859" w:rsidRPr="00236127" w:rsidRDefault="00714859" w:rsidP="009620C6">
      <w:pPr>
        <w:pStyle w:val="Default"/>
        <w:ind w:left="2410" w:hanging="2410"/>
        <w:rPr>
          <w:color w:val="auto"/>
        </w:rPr>
      </w:pPr>
      <w:r w:rsidRPr="00236127">
        <w:rPr>
          <w:color w:val="auto"/>
        </w:rPr>
        <w:t>Præmieceremoni umiddelbart ef</w:t>
      </w:r>
      <w:r w:rsidR="00804219" w:rsidRPr="00236127">
        <w:rPr>
          <w:color w:val="auto"/>
        </w:rPr>
        <w:t>ter, at sidste rytter er i mål</w:t>
      </w:r>
      <w:r w:rsidR="003F29B3" w:rsidRPr="00236127">
        <w:rPr>
          <w:color w:val="auto"/>
        </w:rPr>
        <w:t>.</w:t>
      </w:r>
      <w:r w:rsidR="00804219" w:rsidRPr="00236127">
        <w:rPr>
          <w:color w:val="auto"/>
        </w:rPr>
        <w:t xml:space="preserve"> </w:t>
      </w:r>
    </w:p>
    <w:p w14:paraId="25082716" w14:textId="77777777" w:rsidR="00714859" w:rsidRPr="00236127" w:rsidRDefault="00714859" w:rsidP="009620C6">
      <w:pPr>
        <w:pStyle w:val="Default"/>
        <w:ind w:left="2410" w:hanging="2410"/>
        <w:rPr>
          <w:color w:val="auto"/>
        </w:rPr>
      </w:pPr>
    </w:p>
    <w:p w14:paraId="44D03868" w14:textId="77777777" w:rsidR="00804219" w:rsidRPr="00236127" w:rsidRDefault="00AC5A7E" w:rsidP="009620C6">
      <w:pPr>
        <w:pStyle w:val="Default"/>
        <w:ind w:left="2410" w:hanging="2410"/>
        <w:rPr>
          <w:color w:val="auto"/>
        </w:rPr>
      </w:pPr>
      <w:r w:rsidRPr="00236127">
        <w:rPr>
          <w:b/>
          <w:color w:val="auto"/>
        </w:rPr>
        <w:t>T</w:t>
      </w:r>
      <w:r w:rsidR="00BE7C8B" w:rsidRPr="00236127">
        <w:rPr>
          <w:b/>
          <w:color w:val="auto"/>
        </w:rPr>
        <w:t>ors</w:t>
      </w:r>
      <w:r w:rsidR="00804219" w:rsidRPr="00236127">
        <w:rPr>
          <w:b/>
          <w:color w:val="auto"/>
        </w:rPr>
        <w:t>dag d.</w:t>
      </w:r>
      <w:r w:rsidR="00714859" w:rsidRPr="00236127">
        <w:rPr>
          <w:b/>
          <w:color w:val="auto"/>
        </w:rPr>
        <w:t xml:space="preserve"> </w:t>
      </w:r>
      <w:r w:rsidR="00776267" w:rsidRPr="00236127">
        <w:rPr>
          <w:b/>
          <w:color w:val="auto"/>
        </w:rPr>
        <w:t>0</w:t>
      </w:r>
      <w:r w:rsidR="009B159C">
        <w:rPr>
          <w:b/>
          <w:color w:val="auto"/>
        </w:rPr>
        <w:t>9</w:t>
      </w:r>
      <w:r w:rsidR="00BE7C8B" w:rsidRPr="00236127">
        <w:rPr>
          <w:b/>
          <w:color w:val="auto"/>
        </w:rPr>
        <w:t xml:space="preserve">. </w:t>
      </w:r>
      <w:r w:rsidR="009B159C">
        <w:rPr>
          <w:b/>
          <w:color w:val="auto"/>
        </w:rPr>
        <w:t>SEP</w:t>
      </w:r>
      <w:r w:rsidR="00714859" w:rsidRPr="00236127">
        <w:rPr>
          <w:color w:val="auto"/>
        </w:rPr>
        <w:t xml:space="preserve">: </w:t>
      </w:r>
      <w:r w:rsidR="00804219" w:rsidRPr="00236127">
        <w:rPr>
          <w:color w:val="auto"/>
        </w:rPr>
        <w:tab/>
      </w:r>
      <w:r w:rsidR="00714859" w:rsidRPr="00236127">
        <w:rPr>
          <w:color w:val="auto"/>
        </w:rPr>
        <w:t xml:space="preserve">Kl. </w:t>
      </w:r>
      <w:r w:rsidR="00360E73" w:rsidRPr="00236127">
        <w:rPr>
          <w:color w:val="auto"/>
        </w:rPr>
        <w:t>1000</w:t>
      </w:r>
      <w:r w:rsidR="00714859" w:rsidRPr="00236127">
        <w:rPr>
          <w:color w:val="auto"/>
        </w:rPr>
        <w:t>-</w:t>
      </w:r>
      <w:r w:rsidR="00360E73" w:rsidRPr="00236127">
        <w:rPr>
          <w:color w:val="auto"/>
        </w:rPr>
        <w:t>1130</w:t>
      </w:r>
      <w:r w:rsidR="00714859" w:rsidRPr="00236127">
        <w:rPr>
          <w:color w:val="auto"/>
        </w:rPr>
        <w:t xml:space="preserve"> Registrering til linjeløb</w:t>
      </w:r>
      <w:r w:rsidR="003F29B3" w:rsidRPr="00236127">
        <w:rPr>
          <w:color w:val="auto"/>
        </w:rPr>
        <w:t>.</w:t>
      </w:r>
      <w:r w:rsidR="00714859" w:rsidRPr="00236127">
        <w:rPr>
          <w:color w:val="auto"/>
        </w:rPr>
        <w:t xml:space="preserve"> </w:t>
      </w:r>
      <w:r w:rsidR="009620C6" w:rsidRPr="00236127">
        <w:rPr>
          <w:color w:val="auto"/>
        </w:rPr>
        <w:br/>
      </w:r>
      <w:r w:rsidR="00804219" w:rsidRPr="00236127">
        <w:rPr>
          <w:color w:val="auto"/>
        </w:rPr>
        <w:t xml:space="preserve">Kl. </w:t>
      </w:r>
      <w:r w:rsidR="00360E73" w:rsidRPr="00236127">
        <w:rPr>
          <w:color w:val="auto"/>
        </w:rPr>
        <w:t>1145</w:t>
      </w:r>
      <w:r w:rsidR="0016791C" w:rsidRPr="00236127">
        <w:rPr>
          <w:color w:val="auto"/>
        </w:rPr>
        <w:t>-</w:t>
      </w:r>
      <w:r w:rsidR="00360E73" w:rsidRPr="00236127">
        <w:rPr>
          <w:color w:val="auto"/>
        </w:rPr>
        <w:t>1155</w:t>
      </w:r>
      <w:r w:rsidR="00804219" w:rsidRPr="00236127">
        <w:rPr>
          <w:color w:val="auto"/>
        </w:rPr>
        <w:t xml:space="preserve"> Info møde </w:t>
      </w:r>
      <w:r w:rsidR="00A971E0" w:rsidRPr="00236127">
        <w:rPr>
          <w:color w:val="auto"/>
        </w:rPr>
        <w:t>hvor alle deltagere skal deltage</w:t>
      </w:r>
      <w:r w:rsidR="003F29B3" w:rsidRPr="00236127">
        <w:rPr>
          <w:color w:val="auto"/>
        </w:rPr>
        <w:t>.</w:t>
      </w:r>
    </w:p>
    <w:p w14:paraId="0310CE38" w14:textId="77777777" w:rsidR="00714859" w:rsidRPr="00236127" w:rsidRDefault="00714859" w:rsidP="00C27418">
      <w:pPr>
        <w:ind w:left="2410"/>
        <w:rPr>
          <w:rFonts w:ascii="Arial" w:hAnsi="Arial" w:cs="Arial"/>
          <w:szCs w:val="24"/>
        </w:rPr>
      </w:pPr>
      <w:r w:rsidRPr="00236127">
        <w:rPr>
          <w:rFonts w:ascii="Arial" w:hAnsi="Arial" w:cs="Arial"/>
          <w:szCs w:val="24"/>
        </w:rPr>
        <w:t xml:space="preserve">Kl. </w:t>
      </w:r>
      <w:r w:rsidR="00360E73" w:rsidRPr="00236127">
        <w:rPr>
          <w:rFonts w:ascii="Arial" w:hAnsi="Arial" w:cs="Arial"/>
          <w:szCs w:val="24"/>
        </w:rPr>
        <w:t>1200</w:t>
      </w:r>
      <w:r w:rsidRPr="00236127">
        <w:rPr>
          <w:rFonts w:ascii="Arial" w:hAnsi="Arial" w:cs="Arial"/>
          <w:szCs w:val="24"/>
        </w:rPr>
        <w:t>-</w:t>
      </w:r>
      <w:r w:rsidR="00360E73" w:rsidRPr="00236127">
        <w:rPr>
          <w:rFonts w:ascii="Arial" w:hAnsi="Arial" w:cs="Arial"/>
          <w:szCs w:val="24"/>
        </w:rPr>
        <w:t>1500</w:t>
      </w:r>
      <w:r w:rsidRPr="00236127">
        <w:rPr>
          <w:rFonts w:ascii="Arial" w:hAnsi="Arial" w:cs="Arial"/>
          <w:szCs w:val="24"/>
        </w:rPr>
        <w:t xml:space="preserve"> Afvikling af linjeløb</w:t>
      </w:r>
      <w:r w:rsidR="003F29B3" w:rsidRPr="00236127">
        <w:rPr>
          <w:rFonts w:ascii="Arial" w:hAnsi="Arial" w:cs="Arial"/>
          <w:szCs w:val="24"/>
        </w:rPr>
        <w:t>.</w:t>
      </w:r>
      <w:r w:rsidRPr="00236127">
        <w:rPr>
          <w:rFonts w:ascii="Arial" w:hAnsi="Arial" w:cs="Arial"/>
          <w:szCs w:val="24"/>
        </w:rPr>
        <w:t xml:space="preserve"> </w:t>
      </w:r>
    </w:p>
    <w:p w14:paraId="36C3E50E" w14:textId="77777777" w:rsidR="00714859" w:rsidRPr="00236127" w:rsidRDefault="00714859" w:rsidP="00C27418">
      <w:pPr>
        <w:pStyle w:val="Default"/>
        <w:ind w:left="2410"/>
        <w:rPr>
          <w:color w:val="auto"/>
        </w:rPr>
      </w:pPr>
      <w:r w:rsidRPr="00236127">
        <w:rPr>
          <w:color w:val="auto"/>
        </w:rPr>
        <w:t xml:space="preserve">Kl. ca. </w:t>
      </w:r>
      <w:r w:rsidR="00360E73" w:rsidRPr="00236127">
        <w:rPr>
          <w:color w:val="auto"/>
        </w:rPr>
        <w:t>1500</w:t>
      </w:r>
      <w:r w:rsidRPr="00236127">
        <w:rPr>
          <w:color w:val="auto"/>
        </w:rPr>
        <w:t xml:space="preserve"> Præmieceremoni og afslutning</w:t>
      </w:r>
      <w:r w:rsidR="003F29B3" w:rsidRPr="00236127">
        <w:rPr>
          <w:color w:val="auto"/>
        </w:rPr>
        <w:t>.</w:t>
      </w:r>
      <w:r w:rsidRPr="00236127">
        <w:rPr>
          <w:color w:val="auto"/>
        </w:rPr>
        <w:t xml:space="preserve"> </w:t>
      </w:r>
    </w:p>
    <w:p w14:paraId="14371219" w14:textId="77777777" w:rsidR="00C27418" w:rsidRPr="00A971E0" w:rsidRDefault="00C27418" w:rsidP="00C27418">
      <w:pPr>
        <w:pStyle w:val="Default"/>
        <w:ind w:left="2410"/>
        <w:rPr>
          <w:color w:val="auto"/>
        </w:rPr>
      </w:pPr>
    </w:p>
    <w:p w14:paraId="1FBE028E" w14:textId="77777777" w:rsidR="00714859" w:rsidRPr="00354F18" w:rsidRDefault="00714859" w:rsidP="00714859">
      <w:pPr>
        <w:pStyle w:val="Default"/>
        <w:rPr>
          <w:color w:val="auto"/>
        </w:rPr>
      </w:pPr>
      <w:r w:rsidRPr="00354F18">
        <w:rPr>
          <w:color w:val="auto"/>
        </w:rPr>
        <w:t xml:space="preserve">Tidsplanen er tentativ og kan ændres afhængig af antal deltagere. </w:t>
      </w:r>
    </w:p>
    <w:p w14:paraId="5774C146" w14:textId="77777777" w:rsidR="00776267" w:rsidRDefault="00776267" w:rsidP="00714859">
      <w:pPr>
        <w:pStyle w:val="Default"/>
        <w:rPr>
          <w:b/>
          <w:bCs/>
          <w:color w:val="auto"/>
          <w:sz w:val="23"/>
          <w:szCs w:val="23"/>
        </w:rPr>
      </w:pPr>
    </w:p>
    <w:p w14:paraId="35278368" w14:textId="77777777" w:rsidR="00360E73" w:rsidRDefault="00360E73" w:rsidP="00714859">
      <w:pPr>
        <w:pStyle w:val="Default"/>
        <w:rPr>
          <w:b/>
          <w:bCs/>
          <w:color w:val="auto"/>
          <w:sz w:val="23"/>
          <w:szCs w:val="23"/>
        </w:rPr>
      </w:pPr>
    </w:p>
    <w:p w14:paraId="47E8F29D" w14:textId="77777777" w:rsidR="00714859" w:rsidRDefault="0010050B" w:rsidP="00714859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</w:t>
      </w:r>
      <w:r w:rsidR="00714859">
        <w:rPr>
          <w:b/>
          <w:bCs/>
          <w:color w:val="auto"/>
          <w:sz w:val="23"/>
          <w:szCs w:val="23"/>
        </w:rPr>
        <w:t xml:space="preserve">. ØKONOMI. </w:t>
      </w:r>
    </w:p>
    <w:p w14:paraId="4EB055F7" w14:textId="77777777" w:rsidR="00714859" w:rsidRDefault="00714859" w:rsidP="00714859">
      <w:pPr>
        <w:pStyle w:val="Default"/>
        <w:rPr>
          <w:color w:val="auto"/>
        </w:rPr>
      </w:pPr>
      <w:r w:rsidRPr="00354F18">
        <w:rPr>
          <w:color w:val="auto"/>
        </w:rPr>
        <w:t xml:space="preserve">Eget tjenestested konterer ydelser i form af transport og kostpenge ved brug af eget intern ordre nummer. DMI stævnet er et kategori C- arrangementet og regler kan ses i FKOVEJL P.400-3, kap. 23. </w:t>
      </w:r>
    </w:p>
    <w:p w14:paraId="5DDEB1E8" w14:textId="77777777" w:rsidR="00C27418" w:rsidRDefault="00C27418" w:rsidP="00714859">
      <w:pPr>
        <w:pStyle w:val="Default"/>
        <w:rPr>
          <w:color w:val="auto"/>
        </w:rPr>
      </w:pPr>
    </w:p>
    <w:p w14:paraId="435BEE91" w14:textId="77777777" w:rsidR="00EC72E1" w:rsidRDefault="00EC72E1" w:rsidP="00714859">
      <w:pPr>
        <w:pStyle w:val="Default"/>
        <w:rPr>
          <w:color w:val="auto"/>
        </w:rPr>
      </w:pPr>
    </w:p>
    <w:p w14:paraId="38DC0FFC" w14:textId="77777777" w:rsidR="00EC72E1" w:rsidRPr="00354F18" w:rsidRDefault="00EC72E1" w:rsidP="00714859">
      <w:pPr>
        <w:pStyle w:val="Default"/>
        <w:rPr>
          <w:color w:val="auto"/>
        </w:rPr>
      </w:pPr>
    </w:p>
    <w:p w14:paraId="6D5E122F" w14:textId="77777777" w:rsidR="00714859" w:rsidRDefault="0010050B" w:rsidP="00714859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</w:t>
      </w:r>
      <w:r w:rsidR="00714859">
        <w:rPr>
          <w:b/>
          <w:bCs/>
          <w:color w:val="auto"/>
          <w:sz w:val="23"/>
          <w:szCs w:val="23"/>
        </w:rPr>
        <w:t xml:space="preserve">. TILMELDING. </w:t>
      </w:r>
    </w:p>
    <w:p w14:paraId="4CEC7488" w14:textId="77777777" w:rsidR="00354F18" w:rsidRPr="00354F18" w:rsidRDefault="00354F18" w:rsidP="00354F18">
      <w:pPr>
        <w:pStyle w:val="Default"/>
        <w:rPr>
          <w:color w:val="auto"/>
        </w:rPr>
      </w:pPr>
      <w:r w:rsidRPr="00354F18">
        <w:rPr>
          <w:color w:val="auto"/>
        </w:rPr>
        <w:t>Tilmeldingen er åbnet og SKAL være tilendebragt</w:t>
      </w:r>
      <w:r w:rsidR="003F29B3">
        <w:rPr>
          <w:color w:val="auto"/>
        </w:rPr>
        <w:t xml:space="preserve"> senest</w:t>
      </w:r>
      <w:r w:rsidRPr="00354F18">
        <w:rPr>
          <w:color w:val="auto"/>
        </w:rPr>
        <w:t xml:space="preserve"> </w:t>
      </w:r>
      <w:r w:rsidR="004A4B8C" w:rsidRPr="000966DD">
        <w:rPr>
          <w:b/>
          <w:color w:val="000000" w:themeColor="text1"/>
        </w:rPr>
        <w:t>03</w:t>
      </w:r>
      <w:r w:rsidR="00776267" w:rsidRPr="000966DD">
        <w:rPr>
          <w:b/>
          <w:color w:val="000000" w:themeColor="text1"/>
        </w:rPr>
        <w:t xml:space="preserve">. </w:t>
      </w:r>
      <w:r w:rsidR="00903009" w:rsidRPr="000966DD">
        <w:rPr>
          <w:b/>
          <w:color w:val="000000" w:themeColor="text1"/>
        </w:rPr>
        <w:t>SEP</w:t>
      </w:r>
      <w:r w:rsidRPr="000966DD">
        <w:rPr>
          <w:b/>
          <w:color w:val="000000" w:themeColor="text1"/>
        </w:rPr>
        <w:t>. 20</w:t>
      </w:r>
      <w:r w:rsidR="00776267" w:rsidRPr="000966DD">
        <w:rPr>
          <w:b/>
          <w:color w:val="000000" w:themeColor="text1"/>
        </w:rPr>
        <w:t>2</w:t>
      </w:r>
      <w:r w:rsidR="004A4B8C" w:rsidRPr="000966DD">
        <w:rPr>
          <w:b/>
          <w:color w:val="000000" w:themeColor="text1"/>
        </w:rPr>
        <w:t>1</w:t>
      </w:r>
      <w:r w:rsidRPr="000966DD">
        <w:rPr>
          <w:color w:val="000000" w:themeColor="text1"/>
        </w:rPr>
        <w:t xml:space="preserve">. </w:t>
      </w:r>
    </w:p>
    <w:p w14:paraId="263F6F22" w14:textId="77777777" w:rsidR="00354F18" w:rsidRPr="00354F18" w:rsidRDefault="00354F18" w:rsidP="00354F18">
      <w:pPr>
        <w:pStyle w:val="Default"/>
        <w:rPr>
          <w:color w:val="auto"/>
        </w:rPr>
      </w:pPr>
      <w:r w:rsidRPr="00354F18">
        <w:rPr>
          <w:color w:val="auto"/>
        </w:rPr>
        <w:t xml:space="preserve">Husk tilmelding til </w:t>
      </w:r>
      <w:r w:rsidRPr="0016791C">
        <w:rPr>
          <w:b/>
          <w:color w:val="auto"/>
          <w:u w:val="single"/>
        </w:rPr>
        <w:t>både</w:t>
      </w:r>
      <w:r w:rsidRPr="00354F18">
        <w:rPr>
          <w:color w:val="auto"/>
        </w:rPr>
        <w:t xml:space="preserve"> enkeltstart og linjeløb. </w:t>
      </w:r>
    </w:p>
    <w:p w14:paraId="6A972A24" w14:textId="77777777" w:rsidR="00354F18" w:rsidRPr="00354F18" w:rsidRDefault="00354F18" w:rsidP="00714859">
      <w:pPr>
        <w:pStyle w:val="Default"/>
        <w:rPr>
          <w:color w:val="auto"/>
        </w:rPr>
      </w:pPr>
    </w:p>
    <w:p w14:paraId="44388929" w14:textId="77777777" w:rsidR="00354F18" w:rsidRDefault="00714859" w:rsidP="00714859">
      <w:pPr>
        <w:pStyle w:val="Default"/>
        <w:rPr>
          <w:color w:val="auto"/>
        </w:rPr>
      </w:pPr>
      <w:r w:rsidRPr="00354F18">
        <w:rPr>
          <w:color w:val="auto"/>
        </w:rPr>
        <w:t>Online på</w:t>
      </w:r>
      <w:r w:rsidR="00354F18" w:rsidRPr="00354F18">
        <w:rPr>
          <w:color w:val="auto"/>
        </w:rPr>
        <w:t>:</w:t>
      </w:r>
    </w:p>
    <w:p w14:paraId="47F2BAD1" w14:textId="77777777" w:rsidR="00C27418" w:rsidRDefault="00C27418" w:rsidP="00714859">
      <w:pPr>
        <w:pStyle w:val="Default"/>
        <w:rPr>
          <w:color w:val="auto"/>
        </w:rPr>
      </w:pPr>
      <w:r>
        <w:rPr>
          <w:color w:val="auto"/>
        </w:rPr>
        <w:t xml:space="preserve"> </w:t>
      </w:r>
      <w:hyperlink r:id="rId8" w:history="1">
        <w:r w:rsidRPr="003F3CAC">
          <w:rPr>
            <w:rStyle w:val="Hyperlink"/>
          </w:rPr>
          <w:t>http://www.run2u.dk</w:t>
        </w:r>
      </w:hyperlink>
      <w:r>
        <w:rPr>
          <w:color w:val="auto"/>
        </w:rPr>
        <w:t xml:space="preserve"> </w:t>
      </w:r>
    </w:p>
    <w:p w14:paraId="45F5C45C" w14:textId="77777777" w:rsidR="00354F18" w:rsidRPr="00354F18" w:rsidRDefault="00354F18" w:rsidP="00354F18">
      <w:pPr>
        <w:pStyle w:val="Default"/>
        <w:rPr>
          <w:color w:val="auto"/>
        </w:rPr>
      </w:pPr>
    </w:p>
    <w:p w14:paraId="007ACE80" w14:textId="77777777" w:rsidR="00354F18" w:rsidRPr="00CD32A3" w:rsidRDefault="000977C9" w:rsidP="00354F18">
      <w:pPr>
        <w:pStyle w:val="Default"/>
        <w:rPr>
          <w:color w:val="auto"/>
        </w:rPr>
      </w:pPr>
      <w:r w:rsidRPr="00CD32A3">
        <w:rPr>
          <w:color w:val="auto"/>
        </w:rPr>
        <w:t xml:space="preserve">For </w:t>
      </w:r>
      <w:r w:rsidRPr="00CD32A3">
        <w:rPr>
          <w:color w:val="auto"/>
          <w:u w:val="single"/>
        </w:rPr>
        <w:t>ikke</w:t>
      </w:r>
      <w:r w:rsidRPr="00CD32A3">
        <w:rPr>
          <w:color w:val="auto"/>
        </w:rPr>
        <w:t xml:space="preserve"> DMI medlemmer koster det 150,- kr. for deltagelse, som betales ved tilme</w:t>
      </w:r>
      <w:r w:rsidRPr="00CD32A3">
        <w:rPr>
          <w:color w:val="auto"/>
        </w:rPr>
        <w:t>l</w:t>
      </w:r>
      <w:r w:rsidRPr="00CD32A3">
        <w:rPr>
          <w:color w:val="auto"/>
        </w:rPr>
        <w:t>ding.</w:t>
      </w:r>
    </w:p>
    <w:p w14:paraId="0250A626" w14:textId="77777777" w:rsidR="00CA2EB0" w:rsidRDefault="00CA2EB0" w:rsidP="00354F18">
      <w:pPr>
        <w:pStyle w:val="Default"/>
        <w:rPr>
          <w:color w:val="auto"/>
          <w:sz w:val="23"/>
          <w:szCs w:val="23"/>
        </w:rPr>
      </w:pPr>
    </w:p>
    <w:p w14:paraId="6B02A245" w14:textId="77777777" w:rsidR="00714859" w:rsidRDefault="0010050B" w:rsidP="00714859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10</w:t>
      </w:r>
      <w:r w:rsidR="00714859">
        <w:rPr>
          <w:b/>
          <w:bCs/>
          <w:color w:val="auto"/>
          <w:sz w:val="23"/>
          <w:szCs w:val="23"/>
        </w:rPr>
        <w:t xml:space="preserve">. STÆVNEPROGRAM. </w:t>
      </w:r>
    </w:p>
    <w:p w14:paraId="5F182BAF" w14:textId="77777777" w:rsidR="00354F18" w:rsidRPr="00354F18" w:rsidRDefault="00354F18" w:rsidP="00354F18">
      <w:pPr>
        <w:pStyle w:val="Default"/>
        <w:rPr>
          <w:color w:val="auto"/>
        </w:rPr>
      </w:pPr>
      <w:r w:rsidRPr="00354F18">
        <w:rPr>
          <w:color w:val="auto"/>
        </w:rPr>
        <w:t>Stævn</w:t>
      </w:r>
      <w:r w:rsidR="00A725E8">
        <w:rPr>
          <w:color w:val="auto"/>
        </w:rPr>
        <w:t xml:space="preserve">eprogram indeholdende praktiske </w:t>
      </w:r>
      <w:r w:rsidRPr="00354F18">
        <w:rPr>
          <w:color w:val="auto"/>
        </w:rPr>
        <w:t>oplysninger om stævnet udsendes direkte til tilmeldte idræt</w:t>
      </w:r>
      <w:r w:rsidR="00903009">
        <w:rPr>
          <w:color w:val="auto"/>
        </w:rPr>
        <w:t xml:space="preserve">sforeninger </w:t>
      </w:r>
      <w:r w:rsidR="00903009" w:rsidRPr="000966DD">
        <w:rPr>
          <w:color w:val="000000" w:themeColor="text1"/>
        </w:rPr>
        <w:t>ca. 3 uger før start</w:t>
      </w:r>
      <w:r w:rsidRPr="000966DD">
        <w:rPr>
          <w:color w:val="000000" w:themeColor="text1"/>
        </w:rPr>
        <w:t xml:space="preserve">. </w:t>
      </w:r>
      <w:r w:rsidRPr="00354F18">
        <w:rPr>
          <w:color w:val="auto"/>
        </w:rPr>
        <w:t xml:space="preserve">Samtidig uploades stævneprogrammet på www.dmif.dk </w:t>
      </w:r>
    </w:p>
    <w:p w14:paraId="3D50B868" w14:textId="77777777" w:rsidR="00354F18" w:rsidRDefault="00354F18" w:rsidP="00354F18">
      <w:pPr>
        <w:pStyle w:val="Default"/>
        <w:rPr>
          <w:color w:val="auto"/>
          <w:sz w:val="23"/>
          <w:szCs w:val="23"/>
        </w:rPr>
      </w:pPr>
    </w:p>
    <w:p w14:paraId="5CBF53D5" w14:textId="77777777" w:rsidR="00714859" w:rsidRDefault="0010050B" w:rsidP="00714859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11</w:t>
      </w:r>
      <w:r w:rsidR="00714859">
        <w:rPr>
          <w:b/>
          <w:bCs/>
          <w:color w:val="auto"/>
          <w:sz w:val="23"/>
          <w:szCs w:val="23"/>
        </w:rPr>
        <w:t xml:space="preserve">. STÆVNE- &amp; KONKURRENCELEDER </w:t>
      </w:r>
    </w:p>
    <w:p w14:paraId="32FFFB5B" w14:textId="77777777" w:rsidR="00360E73" w:rsidRPr="00360E73" w:rsidRDefault="00360E73" w:rsidP="00360E73">
      <w:pPr>
        <w:pStyle w:val="Default"/>
        <w:rPr>
          <w:color w:val="FF0000"/>
        </w:rPr>
      </w:pPr>
      <w:r w:rsidRPr="00360E73">
        <w:rPr>
          <w:color w:val="auto"/>
        </w:rPr>
        <w:t>Stævne- og ko</w:t>
      </w:r>
      <w:r w:rsidR="004A4B8C">
        <w:rPr>
          <w:color w:val="auto"/>
        </w:rPr>
        <w:t xml:space="preserve">nkurrenceleder: </w:t>
      </w:r>
      <w:r w:rsidR="009B159C">
        <w:rPr>
          <w:color w:val="auto"/>
        </w:rPr>
        <w:t>Andreas E. Knudsen</w:t>
      </w:r>
    </w:p>
    <w:p w14:paraId="215A97E5" w14:textId="77777777" w:rsidR="00360E73" w:rsidRPr="004A4B8C" w:rsidRDefault="00360E73" w:rsidP="00360E73">
      <w:pPr>
        <w:pStyle w:val="Default"/>
        <w:rPr>
          <w:color w:val="FF0000"/>
          <w:lang w:val="en-US"/>
        </w:rPr>
      </w:pPr>
      <w:r w:rsidRPr="004A4B8C">
        <w:rPr>
          <w:color w:val="auto"/>
          <w:lang w:val="en-US"/>
        </w:rPr>
        <w:t xml:space="preserve">E-mail: </w:t>
      </w:r>
      <w:hyperlink r:id="rId9" w:history="1">
        <w:r w:rsidR="009B159C" w:rsidRPr="00241B7B">
          <w:rPr>
            <w:rStyle w:val="Hyperlink"/>
            <w:lang w:val="en-US"/>
          </w:rPr>
          <w:t>GHR-1B-S72A@MIL.DK</w:t>
        </w:r>
      </w:hyperlink>
      <w:r w:rsidR="004A4B8C" w:rsidRPr="004A4B8C">
        <w:rPr>
          <w:color w:val="auto"/>
          <w:lang w:val="en-US"/>
        </w:rPr>
        <w:t xml:space="preserve"> </w:t>
      </w:r>
    </w:p>
    <w:p w14:paraId="2B81EAC2" w14:textId="77777777" w:rsidR="00360E73" w:rsidRPr="00360E73" w:rsidRDefault="00360E73" w:rsidP="00360E73">
      <w:pPr>
        <w:pStyle w:val="Default"/>
        <w:rPr>
          <w:color w:val="auto"/>
        </w:rPr>
      </w:pPr>
      <w:r w:rsidRPr="00360E73">
        <w:rPr>
          <w:color w:val="auto"/>
        </w:rPr>
        <w:t xml:space="preserve">Tlf.: </w:t>
      </w:r>
      <w:r w:rsidR="009B159C">
        <w:rPr>
          <w:color w:val="auto"/>
        </w:rPr>
        <w:t>22 94 45 00</w:t>
      </w:r>
    </w:p>
    <w:p w14:paraId="3217E1A7" w14:textId="77777777" w:rsidR="00714859" w:rsidRDefault="00714859" w:rsidP="00354F18">
      <w:pPr>
        <w:pStyle w:val="Default"/>
        <w:rPr>
          <w:color w:val="auto"/>
        </w:rPr>
      </w:pPr>
    </w:p>
    <w:p w14:paraId="5938A0F4" w14:textId="77777777" w:rsidR="005D5AF7" w:rsidRPr="00EC72E1" w:rsidRDefault="005D5AF7" w:rsidP="00354F18">
      <w:pPr>
        <w:pStyle w:val="Default"/>
        <w:rPr>
          <w:color w:val="000000" w:themeColor="text1"/>
        </w:rPr>
      </w:pPr>
    </w:p>
    <w:p w14:paraId="6C838FF2" w14:textId="77777777" w:rsidR="00EC72E1" w:rsidRPr="00EC72E1" w:rsidRDefault="00EC72E1" w:rsidP="00EC72E1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Cs w:val="24"/>
        </w:rPr>
      </w:pPr>
      <w:r w:rsidRPr="00EC72E1">
        <w:rPr>
          <w:rFonts w:ascii="Arial" w:hAnsi="Arial" w:cs="Arial"/>
          <w:color w:val="000000" w:themeColor="text1"/>
          <w:szCs w:val="24"/>
        </w:rPr>
        <w:t>Med venlig hilsen</w:t>
      </w:r>
    </w:p>
    <w:p w14:paraId="0E3638EB" w14:textId="77777777" w:rsidR="00EC72E1" w:rsidRPr="00EC72E1" w:rsidRDefault="00EC72E1" w:rsidP="00EC72E1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Cs w:val="24"/>
        </w:rPr>
      </w:pPr>
    </w:p>
    <w:p w14:paraId="5132488A" w14:textId="77777777" w:rsidR="00EC72E1" w:rsidRPr="00EC72E1" w:rsidRDefault="00EC72E1" w:rsidP="00EC72E1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Cs w:val="24"/>
        </w:rPr>
      </w:pPr>
    </w:p>
    <w:p w14:paraId="1115C6AE" w14:textId="77777777" w:rsidR="00EC72E1" w:rsidRPr="00EC72E1" w:rsidRDefault="00EC72E1" w:rsidP="00EC72E1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Cs w:val="24"/>
        </w:rPr>
      </w:pPr>
    </w:p>
    <w:p w14:paraId="0B73ADF2" w14:textId="77777777" w:rsidR="00EC72E1" w:rsidRPr="00EC72E1" w:rsidRDefault="00EC72E1" w:rsidP="00EC72E1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Cs w:val="24"/>
        </w:rPr>
      </w:pPr>
    </w:p>
    <w:p w14:paraId="6FE4E13F" w14:textId="77777777" w:rsidR="00EC72E1" w:rsidRPr="00EC72E1" w:rsidRDefault="00EC72E1" w:rsidP="00EC72E1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Cs w:val="24"/>
        </w:rPr>
      </w:pPr>
    </w:p>
    <w:p w14:paraId="3AA220E7" w14:textId="77777777" w:rsidR="00EC72E1" w:rsidRPr="00EC72E1" w:rsidRDefault="00EC72E1" w:rsidP="00EC72E1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Cs w:val="24"/>
        </w:rPr>
      </w:pPr>
    </w:p>
    <w:p w14:paraId="78D510DC" w14:textId="77777777" w:rsidR="00EC72E1" w:rsidRPr="00EC72E1" w:rsidRDefault="00EC72E1" w:rsidP="00EC72E1">
      <w:pPr>
        <w:autoSpaceDE w:val="0"/>
        <w:autoSpaceDN w:val="0"/>
        <w:adjustRightInd w:val="0"/>
        <w:jc w:val="center"/>
        <w:rPr>
          <w:rFonts w:ascii="Arial" w:hAnsi="Arial" w:cs="Arial"/>
          <w:color w:val="000000" w:themeColor="text1"/>
          <w:szCs w:val="24"/>
        </w:rPr>
      </w:pPr>
      <w:r w:rsidRPr="00EC72E1">
        <w:rPr>
          <w:rFonts w:ascii="Arial" w:hAnsi="Arial" w:cs="Arial"/>
          <w:color w:val="000000" w:themeColor="text1"/>
          <w:szCs w:val="24"/>
        </w:rPr>
        <w:t>Jan Vesthede</w:t>
      </w:r>
    </w:p>
    <w:p w14:paraId="20F4CB0C" w14:textId="77777777" w:rsidR="00EC72E1" w:rsidRPr="00EC72E1" w:rsidRDefault="00EC72E1" w:rsidP="00EC72E1">
      <w:pPr>
        <w:jc w:val="center"/>
        <w:rPr>
          <w:rFonts w:ascii="Arial" w:hAnsi="Arial" w:cs="Arial"/>
          <w:color w:val="000000" w:themeColor="text1"/>
          <w:szCs w:val="24"/>
        </w:rPr>
      </w:pPr>
      <w:r w:rsidRPr="00EC72E1">
        <w:rPr>
          <w:rFonts w:ascii="Arial" w:hAnsi="Arial" w:cs="Arial"/>
          <w:color w:val="000000" w:themeColor="text1"/>
          <w:szCs w:val="24"/>
        </w:rPr>
        <w:t>Vicegeneralsekretær</w:t>
      </w:r>
    </w:p>
    <w:p w14:paraId="6A1E6067" w14:textId="77777777" w:rsidR="005D5AF7" w:rsidRPr="00EC72E1" w:rsidRDefault="005D5AF7" w:rsidP="00354F18">
      <w:pPr>
        <w:pStyle w:val="Default"/>
        <w:rPr>
          <w:color w:val="000000" w:themeColor="text1"/>
        </w:rPr>
      </w:pPr>
    </w:p>
    <w:sectPr w:rsidR="005D5AF7" w:rsidRPr="00EC72E1" w:rsidSect="00985C75">
      <w:headerReference w:type="even" r:id="rId10"/>
      <w:headerReference w:type="default" r:id="rId11"/>
      <w:headerReference w:type="first" r:id="rId12"/>
      <w:footerReference w:type="first" r:id="rId13"/>
      <w:pgSz w:w="11907" w:h="16840" w:code="9"/>
      <w:pgMar w:top="709" w:right="1134" w:bottom="851" w:left="1701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A5F36" w14:textId="77777777" w:rsidR="00910480" w:rsidRDefault="00910480">
      <w:r>
        <w:separator/>
      </w:r>
    </w:p>
  </w:endnote>
  <w:endnote w:type="continuationSeparator" w:id="0">
    <w:p w14:paraId="703DFC82" w14:textId="77777777" w:rsidR="00910480" w:rsidRDefault="0091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16110F" w14:textId="77777777" w:rsidR="00A7681B" w:rsidRPr="00FF04F9" w:rsidRDefault="00A7681B">
    <w:pPr>
      <w:pStyle w:val="Sidefod"/>
      <w:tabs>
        <w:tab w:val="clear" w:pos="4819"/>
        <w:tab w:val="clear" w:pos="9638"/>
      </w:tabs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52F7A" w14:textId="77777777" w:rsidR="00910480" w:rsidRDefault="00910480">
      <w:r>
        <w:separator/>
      </w:r>
    </w:p>
  </w:footnote>
  <w:footnote w:type="continuationSeparator" w:id="0">
    <w:p w14:paraId="21CA009F" w14:textId="77777777" w:rsidR="00910480" w:rsidRDefault="00910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9E83A" w14:textId="77777777" w:rsidR="00A7681B" w:rsidRDefault="00F404F5">
    <w:pPr>
      <w:pStyle w:val="Sidehove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 w:rsidR="00A7681B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C5233">
      <w:rPr>
        <w:rStyle w:val="Sidetal"/>
        <w:noProof/>
      </w:rPr>
      <w:t>3</w:t>
    </w:r>
    <w:r>
      <w:rPr>
        <w:rStyle w:val="Sidetal"/>
      </w:rPr>
      <w:fldChar w:fldCharType="end"/>
    </w:r>
  </w:p>
  <w:p w14:paraId="7B9ED53B" w14:textId="77777777" w:rsidR="00A7681B" w:rsidRDefault="00A7681B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BFD80" w14:textId="77777777" w:rsidR="00A7681B" w:rsidRPr="00FF04F9" w:rsidRDefault="00F404F5">
    <w:pPr>
      <w:pStyle w:val="Sidehoved"/>
      <w:framePr w:wrap="around" w:vAnchor="text" w:hAnchor="margin" w:xAlign="center" w:y="1"/>
      <w:rPr>
        <w:rStyle w:val="Sidetal"/>
        <w:rFonts w:ascii="Arial" w:hAnsi="Arial" w:cs="Arial"/>
      </w:rPr>
    </w:pPr>
    <w:r w:rsidRPr="00FF04F9">
      <w:rPr>
        <w:rStyle w:val="Sidetal"/>
        <w:rFonts w:ascii="Arial" w:hAnsi="Arial" w:cs="Arial"/>
      </w:rPr>
      <w:fldChar w:fldCharType="begin"/>
    </w:r>
    <w:r w:rsidR="00A7681B" w:rsidRPr="00FF04F9">
      <w:rPr>
        <w:rStyle w:val="Sidetal"/>
        <w:rFonts w:ascii="Arial" w:hAnsi="Arial" w:cs="Arial"/>
      </w:rPr>
      <w:instrText xml:space="preserve">PAGE  </w:instrText>
    </w:r>
    <w:r w:rsidRPr="00FF04F9">
      <w:rPr>
        <w:rStyle w:val="Sidetal"/>
        <w:rFonts w:ascii="Arial" w:hAnsi="Arial" w:cs="Arial"/>
      </w:rPr>
      <w:fldChar w:fldCharType="separate"/>
    </w:r>
    <w:r w:rsidR="00BD3532">
      <w:rPr>
        <w:rStyle w:val="Sidetal"/>
        <w:rFonts w:ascii="Arial" w:hAnsi="Arial" w:cs="Arial"/>
        <w:noProof/>
      </w:rPr>
      <w:t>3</w:t>
    </w:r>
    <w:r w:rsidRPr="00FF04F9">
      <w:rPr>
        <w:rStyle w:val="Sidetal"/>
        <w:rFonts w:ascii="Arial" w:hAnsi="Arial" w:cs="Arial"/>
      </w:rPr>
      <w:fldChar w:fldCharType="end"/>
    </w:r>
  </w:p>
  <w:p w14:paraId="7D58F84E" w14:textId="77777777" w:rsidR="00A7681B" w:rsidRPr="00FF04F9" w:rsidRDefault="00A7681B">
    <w:pPr>
      <w:pStyle w:val="Sidehoved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54BD17" w14:textId="77777777" w:rsidR="00A7681B" w:rsidRDefault="00354F18">
    <w:pPr>
      <w:pStyle w:val="Sidehoved"/>
      <w:tabs>
        <w:tab w:val="clear" w:pos="4819"/>
        <w:tab w:val="clear" w:pos="9638"/>
      </w:tabs>
      <w:spacing w:line="120" w:lineRule="aut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60A8649" wp14:editId="3CCE8745">
          <wp:simplePos x="0" y="0"/>
          <wp:positionH relativeFrom="column">
            <wp:posOffset>-3810</wp:posOffset>
          </wp:positionH>
          <wp:positionV relativeFrom="paragraph">
            <wp:posOffset>-82550</wp:posOffset>
          </wp:positionV>
          <wp:extent cx="882015" cy="1323340"/>
          <wp:effectExtent l="0" t="0" r="0" b="0"/>
          <wp:wrapTight wrapText="bothSides">
            <wp:wrapPolygon edited="0">
              <wp:start x="0" y="0"/>
              <wp:lineTo x="0" y="21144"/>
              <wp:lineTo x="20994" y="21144"/>
              <wp:lineTo x="20994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1323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6E6ED06" w14:textId="77777777" w:rsidR="00EC72E1" w:rsidRPr="00E92D05" w:rsidRDefault="00EC72E1" w:rsidP="00EC72E1">
    <w:pPr>
      <w:tabs>
        <w:tab w:val="left" w:pos="709"/>
        <w:tab w:val="left" w:pos="993"/>
      </w:tabs>
      <w:ind w:left="-1134"/>
      <w:jc w:val="center"/>
      <w:rPr>
        <w:rFonts w:cs="Arial"/>
      </w:rPr>
    </w:pPr>
    <w:r w:rsidRPr="00E92D05">
      <w:rPr>
        <w:rFonts w:cs="Arial"/>
        <w:b/>
      </w:rPr>
      <w:t>DANSK MILITÆRT IDRÆTSFORBUND</w:t>
    </w:r>
  </w:p>
  <w:p w14:paraId="141FFEEF" w14:textId="77777777" w:rsidR="00EC72E1" w:rsidRPr="00E92D05" w:rsidRDefault="00EC72E1" w:rsidP="00EC72E1">
    <w:pPr>
      <w:tabs>
        <w:tab w:val="left" w:pos="709"/>
        <w:tab w:val="left" w:pos="1134"/>
        <w:tab w:val="left" w:pos="1843"/>
      </w:tabs>
      <w:ind w:left="-1134"/>
      <w:jc w:val="center"/>
      <w:rPr>
        <w:rFonts w:cs="Arial"/>
        <w:sz w:val="18"/>
      </w:rPr>
    </w:pPr>
    <w:r w:rsidRPr="00E92D05">
      <w:rPr>
        <w:rFonts w:cs="Arial"/>
        <w:sz w:val="18"/>
      </w:rPr>
      <w:t>Protektor: Hans Kgl. Højhed Kronprinsen</w:t>
    </w:r>
  </w:p>
  <w:p w14:paraId="2A83E520" w14:textId="77777777" w:rsidR="00EC72E1" w:rsidRPr="00E92D05" w:rsidRDefault="00EC72E1" w:rsidP="00EC72E1">
    <w:pPr>
      <w:tabs>
        <w:tab w:val="left" w:pos="709"/>
        <w:tab w:val="left" w:pos="1276"/>
      </w:tabs>
      <w:ind w:left="-1134"/>
      <w:jc w:val="center"/>
      <w:rPr>
        <w:rFonts w:cs="Arial"/>
      </w:rPr>
    </w:pPr>
    <w:r w:rsidRPr="00E92D05">
      <w:rPr>
        <w:rFonts w:cs="Arial"/>
      </w:rPr>
      <w:t>Medlem af Danmarks Idrætsforbund</w:t>
    </w:r>
  </w:p>
  <w:p w14:paraId="20F9CF59" w14:textId="77777777" w:rsidR="00EC72E1" w:rsidRPr="00E92D05" w:rsidRDefault="00EC72E1" w:rsidP="00EC72E1">
    <w:pPr>
      <w:tabs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ind w:left="-1134"/>
      <w:jc w:val="center"/>
      <w:rPr>
        <w:rFonts w:cs="Arial"/>
      </w:rPr>
    </w:pPr>
    <w:r w:rsidRPr="00E92D05">
      <w:rPr>
        <w:rFonts w:cs="Arial"/>
      </w:rPr>
      <w:t>Høveltegård, Ellebækvej 2A, 3460 Birkerød</w:t>
    </w:r>
  </w:p>
  <w:p w14:paraId="2A945131" w14:textId="77777777" w:rsidR="00EC72E1" w:rsidRPr="000C4A92" w:rsidRDefault="00EC72E1" w:rsidP="00EC72E1">
    <w:pPr>
      <w:tabs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ind w:left="-1134"/>
      <w:jc w:val="center"/>
      <w:rPr>
        <w:rFonts w:cs="Arial"/>
      </w:rPr>
    </w:pPr>
    <w:r w:rsidRPr="000C4A92">
      <w:rPr>
        <w:rFonts w:cs="Arial"/>
      </w:rPr>
      <w:t>Tlf.: 2210 0950</w:t>
    </w:r>
  </w:p>
  <w:p w14:paraId="16FB7FB2" w14:textId="77777777" w:rsidR="00EC72E1" w:rsidRPr="00E92D05" w:rsidRDefault="002C29A9" w:rsidP="00EC72E1">
    <w:pPr>
      <w:tabs>
        <w:tab w:val="left" w:pos="709"/>
        <w:tab w:val="left" w:pos="1418"/>
        <w:tab w:val="left" w:pos="2552"/>
        <w:tab w:val="left" w:pos="3402"/>
        <w:tab w:val="left" w:pos="4253"/>
        <w:tab w:val="left" w:pos="7797"/>
      </w:tabs>
      <w:ind w:left="-1134"/>
      <w:jc w:val="center"/>
      <w:rPr>
        <w:rFonts w:cs="Arial"/>
        <w:lang w:val="de-DE"/>
      </w:rPr>
    </w:pPr>
    <w:hyperlink r:id="rId2" w:history="1">
      <w:r w:rsidR="00EC72E1" w:rsidRPr="00E92D05">
        <w:rPr>
          <w:rFonts w:cs="Arial"/>
          <w:color w:val="0000FF"/>
          <w:u w:val="single"/>
          <w:lang w:val="de-DE"/>
        </w:rPr>
        <w:t>www.dmif.dk</w:t>
      </w:r>
    </w:hyperlink>
    <w:r w:rsidR="00EC72E1" w:rsidRPr="00EE3ED7">
      <w:rPr>
        <w:rFonts w:cs="Arial"/>
        <w:lang w:val="en-US"/>
      </w:rPr>
      <w:t xml:space="preserve"> m</w:t>
    </w:r>
    <w:proofErr w:type="spellStart"/>
    <w:r w:rsidR="00EC72E1" w:rsidRPr="00E92D05">
      <w:rPr>
        <w:rFonts w:cs="Arial"/>
        <w:lang w:val="de-DE"/>
      </w:rPr>
      <w:t>ail</w:t>
    </w:r>
    <w:proofErr w:type="spellEnd"/>
    <w:r w:rsidR="00EC72E1" w:rsidRPr="00E92D05">
      <w:rPr>
        <w:rFonts w:cs="Arial"/>
        <w:lang w:val="de-DE"/>
      </w:rPr>
      <w:t xml:space="preserve">: </w:t>
    </w:r>
    <w:hyperlink r:id="rId3" w:history="1">
      <w:r w:rsidR="00EC72E1" w:rsidRPr="00E92D05">
        <w:rPr>
          <w:rFonts w:cs="Arial"/>
          <w:color w:val="0000FF"/>
          <w:u w:val="single"/>
          <w:lang w:val="de-DE"/>
        </w:rPr>
        <w:t>dmif@dmif.dk</w:t>
      </w:r>
    </w:hyperlink>
  </w:p>
  <w:p w14:paraId="495EA0A9" w14:textId="77777777" w:rsidR="00A7681B" w:rsidRPr="00382190" w:rsidRDefault="00A7681B" w:rsidP="00EC72E1">
    <w:pPr>
      <w:pStyle w:val="Sidehoved"/>
      <w:tabs>
        <w:tab w:val="clear" w:pos="4819"/>
        <w:tab w:val="clear" w:pos="9638"/>
        <w:tab w:val="left" w:pos="709"/>
        <w:tab w:val="left" w:pos="993"/>
      </w:tabs>
      <w:rPr>
        <w:rFonts w:ascii="Arial" w:hAnsi="Arial" w:cs="Arial"/>
        <w:sz w:val="22"/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04F6"/>
    <w:multiLevelType w:val="singleLevel"/>
    <w:tmpl w:val="7892002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>
    <w:nsid w:val="059676DD"/>
    <w:multiLevelType w:val="singleLevel"/>
    <w:tmpl w:val="93EEA79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0DE4830"/>
    <w:multiLevelType w:val="singleLevel"/>
    <w:tmpl w:val="7892002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3E7489F"/>
    <w:multiLevelType w:val="singleLevel"/>
    <w:tmpl w:val="7892002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27EF4551"/>
    <w:multiLevelType w:val="hybridMultilevel"/>
    <w:tmpl w:val="C4940906"/>
    <w:lvl w:ilvl="0" w:tplc="2DD6EED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0A1C22"/>
    <w:multiLevelType w:val="singleLevel"/>
    <w:tmpl w:val="7892002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>
    <w:nsid w:val="652576CF"/>
    <w:multiLevelType w:val="hybridMultilevel"/>
    <w:tmpl w:val="E7FC695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BA0F1C"/>
    <w:multiLevelType w:val="singleLevel"/>
    <w:tmpl w:val="A358EC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FBC5DE6"/>
    <w:multiLevelType w:val="hybridMultilevel"/>
    <w:tmpl w:val="F13C2E08"/>
    <w:lvl w:ilvl="0" w:tplc="A732D46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546445"/>
    <w:multiLevelType w:val="hybridMultilevel"/>
    <w:tmpl w:val="6E60B30C"/>
    <w:lvl w:ilvl="0" w:tplc="D632B9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C5E"/>
    <w:rsid w:val="000016D8"/>
    <w:rsid w:val="00001A10"/>
    <w:rsid w:val="00006C67"/>
    <w:rsid w:val="0001498C"/>
    <w:rsid w:val="000276B8"/>
    <w:rsid w:val="0003659A"/>
    <w:rsid w:val="00037DB0"/>
    <w:rsid w:val="000426C2"/>
    <w:rsid w:val="00055026"/>
    <w:rsid w:val="000711B6"/>
    <w:rsid w:val="00091FED"/>
    <w:rsid w:val="000966DD"/>
    <w:rsid w:val="000977C9"/>
    <w:rsid w:val="000A5419"/>
    <w:rsid w:val="000A7B0B"/>
    <w:rsid w:val="000C2DAD"/>
    <w:rsid w:val="000C4A92"/>
    <w:rsid w:val="000E1D52"/>
    <w:rsid w:val="0010050B"/>
    <w:rsid w:val="0015062A"/>
    <w:rsid w:val="00166315"/>
    <w:rsid w:val="0016791C"/>
    <w:rsid w:val="00194153"/>
    <w:rsid w:val="001976F7"/>
    <w:rsid w:val="001B5898"/>
    <w:rsid w:val="001C04E6"/>
    <w:rsid w:val="001C0FD6"/>
    <w:rsid w:val="001E5410"/>
    <w:rsid w:val="001E6B0E"/>
    <w:rsid w:val="00221F56"/>
    <w:rsid w:val="00231607"/>
    <w:rsid w:val="0023390D"/>
    <w:rsid w:val="00236127"/>
    <w:rsid w:val="00254B79"/>
    <w:rsid w:val="00263D0C"/>
    <w:rsid w:val="002C29A9"/>
    <w:rsid w:val="002E491E"/>
    <w:rsid w:val="00304553"/>
    <w:rsid w:val="00316936"/>
    <w:rsid w:val="00321AA9"/>
    <w:rsid w:val="00327A4D"/>
    <w:rsid w:val="0034332E"/>
    <w:rsid w:val="00354F18"/>
    <w:rsid w:val="00360E73"/>
    <w:rsid w:val="00380E2A"/>
    <w:rsid w:val="00382190"/>
    <w:rsid w:val="003910E6"/>
    <w:rsid w:val="003936F7"/>
    <w:rsid w:val="003A2CD8"/>
    <w:rsid w:val="003B67F8"/>
    <w:rsid w:val="003B758A"/>
    <w:rsid w:val="003C52DD"/>
    <w:rsid w:val="003E71AC"/>
    <w:rsid w:val="003F29B3"/>
    <w:rsid w:val="00414087"/>
    <w:rsid w:val="00424654"/>
    <w:rsid w:val="0043552C"/>
    <w:rsid w:val="004576FF"/>
    <w:rsid w:val="004A4B8C"/>
    <w:rsid w:val="004A5BB0"/>
    <w:rsid w:val="004B57EB"/>
    <w:rsid w:val="004D600E"/>
    <w:rsid w:val="004E54CE"/>
    <w:rsid w:val="00510D89"/>
    <w:rsid w:val="005118DA"/>
    <w:rsid w:val="00515C3C"/>
    <w:rsid w:val="00546811"/>
    <w:rsid w:val="00546D49"/>
    <w:rsid w:val="00565331"/>
    <w:rsid w:val="00571C36"/>
    <w:rsid w:val="00576EA4"/>
    <w:rsid w:val="00584EC0"/>
    <w:rsid w:val="00585EFF"/>
    <w:rsid w:val="0059255A"/>
    <w:rsid w:val="005B3F9F"/>
    <w:rsid w:val="005C73C8"/>
    <w:rsid w:val="005D5AF7"/>
    <w:rsid w:val="0061077E"/>
    <w:rsid w:val="00612EDA"/>
    <w:rsid w:val="0062253E"/>
    <w:rsid w:val="00625A6C"/>
    <w:rsid w:val="006726FE"/>
    <w:rsid w:val="0067347C"/>
    <w:rsid w:val="00676644"/>
    <w:rsid w:val="0068123D"/>
    <w:rsid w:val="006818CC"/>
    <w:rsid w:val="00684AB7"/>
    <w:rsid w:val="006B594D"/>
    <w:rsid w:val="006F0CDD"/>
    <w:rsid w:val="006F47AA"/>
    <w:rsid w:val="006F6D17"/>
    <w:rsid w:val="00714859"/>
    <w:rsid w:val="007163F2"/>
    <w:rsid w:val="007202FD"/>
    <w:rsid w:val="00731D97"/>
    <w:rsid w:val="00746392"/>
    <w:rsid w:val="007470F7"/>
    <w:rsid w:val="00776267"/>
    <w:rsid w:val="0078275E"/>
    <w:rsid w:val="00786101"/>
    <w:rsid w:val="007C762A"/>
    <w:rsid w:val="007D08CD"/>
    <w:rsid w:val="007F02AE"/>
    <w:rsid w:val="007F2A3F"/>
    <w:rsid w:val="00804219"/>
    <w:rsid w:val="00807503"/>
    <w:rsid w:val="008105D1"/>
    <w:rsid w:val="008319E7"/>
    <w:rsid w:val="0086434C"/>
    <w:rsid w:val="00873122"/>
    <w:rsid w:val="0089073F"/>
    <w:rsid w:val="00890853"/>
    <w:rsid w:val="00890B79"/>
    <w:rsid w:val="008A500B"/>
    <w:rsid w:val="008C7F19"/>
    <w:rsid w:val="008D32BE"/>
    <w:rsid w:val="008E0FDA"/>
    <w:rsid w:val="00903009"/>
    <w:rsid w:val="00903EDB"/>
    <w:rsid w:val="00910480"/>
    <w:rsid w:val="00910DAE"/>
    <w:rsid w:val="009615D5"/>
    <w:rsid w:val="009620C6"/>
    <w:rsid w:val="009717D3"/>
    <w:rsid w:val="00985C75"/>
    <w:rsid w:val="009A1AA1"/>
    <w:rsid w:val="009B159C"/>
    <w:rsid w:val="009C4270"/>
    <w:rsid w:val="009D52DB"/>
    <w:rsid w:val="009E616E"/>
    <w:rsid w:val="00A2402B"/>
    <w:rsid w:val="00A2766F"/>
    <w:rsid w:val="00A414E5"/>
    <w:rsid w:val="00A44BCD"/>
    <w:rsid w:val="00A51BD2"/>
    <w:rsid w:val="00A557B2"/>
    <w:rsid w:val="00A619B7"/>
    <w:rsid w:val="00A63A77"/>
    <w:rsid w:val="00A708F0"/>
    <w:rsid w:val="00A725E8"/>
    <w:rsid w:val="00A7681B"/>
    <w:rsid w:val="00A83F12"/>
    <w:rsid w:val="00A971E0"/>
    <w:rsid w:val="00AB52E1"/>
    <w:rsid w:val="00AB7C52"/>
    <w:rsid w:val="00AC5A7E"/>
    <w:rsid w:val="00AD04CA"/>
    <w:rsid w:val="00AD3543"/>
    <w:rsid w:val="00AD4999"/>
    <w:rsid w:val="00AE61F8"/>
    <w:rsid w:val="00B05959"/>
    <w:rsid w:val="00B10499"/>
    <w:rsid w:val="00B12A86"/>
    <w:rsid w:val="00B1324F"/>
    <w:rsid w:val="00B25AF0"/>
    <w:rsid w:val="00B26BD1"/>
    <w:rsid w:val="00B45899"/>
    <w:rsid w:val="00B50F5B"/>
    <w:rsid w:val="00B65C24"/>
    <w:rsid w:val="00B672D9"/>
    <w:rsid w:val="00B85C5E"/>
    <w:rsid w:val="00BB0BDC"/>
    <w:rsid w:val="00BC4DCB"/>
    <w:rsid w:val="00BD3532"/>
    <w:rsid w:val="00BE1C8B"/>
    <w:rsid w:val="00BE7C8B"/>
    <w:rsid w:val="00C10109"/>
    <w:rsid w:val="00C10BD2"/>
    <w:rsid w:val="00C27418"/>
    <w:rsid w:val="00C619F3"/>
    <w:rsid w:val="00CA0AE1"/>
    <w:rsid w:val="00CA2EB0"/>
    <w:rsid w:val="00CB473E"/>
    <w:rsid w:val="00CC06C3"/>
    <w:rsid w:val="00CD32A3"/>
    <w:rsid w:val="00CD35DE"/>
    <w:rsid w:val="00CE4E45"/>
    <w:rsid w:val="00CE74C5"/>
    <w:rsid w:val="00D14756"/>
    <w:rsid w:val="00D5228F"/>
    <w:rsid w:val="00D548E4"/>
    <w:rsid w:val="00D71AF5"/>
    <w:rsid w:val="00D769E6"/>
    <w:rsid w:val="00DA0913"/>
    <w:rsid w:val="00DB5576"/>
    <w:rsid w:val="00DC2D1B"/>
    <w:rsid w:val="00DE1F0C"/>
    <w:rsid w:val="00DE4A13"/>
    <w:rsid w:val="00E017E6"/>
    <w:rsid w:val="00E03AD7"/>
    <w:rsid w:val="00E47AEE"/>
    <w:rsid w:val="00E73B0A"/>
    <w:rsid w:val="00EC21AF"/>
    <w:rsid w:val="00EC72E1"/>
    <w:rsid w:val="00EC7963"/>
    <w:rsid w:val="00ED2127"/>
    <w:rsid w:val="00EE3ED7"/>
    <w:rsid w:val="00F03506"/>
    <w:rsid w:val="00F060F1"/>
    <w:rsid w:val="00F06415"/>
    <w:rsid w:val="00F14AC6"/>
    <w:rsid w:val="00F308A7"/>
    <w:rsid w:val="00F346E7"/>
    <w:rsid w:val="00F404F5"/>
    <w:rsid w:val="00F52CF5"/>
    <w:rsid w:val="00F65E6B"/>
    <w:rsid w:val="00F75FB2"/>
    <w:rsid w:val="00F7707E"/>
    <w:rsid w:val="00F80D7E"/>
    <w:rsid w:val="00FA1BEE"/>
    <w:rsid w:val="00FB3647"/>
    <w:rsid w:val="00FB39BF"/>
    <w:rsid w:val="00FC0951"/>
    <w:rsid w:val="00FC5233"/>
    <w:rsid w:val="00FD08DA"/>
    <w:rsid w:val="00FD443F"/>
    <w:rsid w:val="00FD524B"/>
    <w:rsid w:val="00FE5165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42D4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4F5"/>
    <w:rPr>
      <w:sz w:val="24"/>
    </w:rPr>
  </w:style>
  <w:style w:type="paragraph" w:styleId="Overskrift1">
    <w:name w:val="heading 1"/>
    <w:basedOn w:val="Normal"/>
    <w:next w:val="Normal"/>
    <w:qFormat/>
    <w:rsid w:val="00F404F5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F404F5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F404F5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F404F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F404F5"/>
  </w:style>
  <w:style w:type="paragraph" w:styleId="Sidefod">
    <w:name w:val="footer"/>
    <w:basedOn w:val="Normal"/>
    <w:rsid w:val="00F404F5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F404F5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F404F5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F404F5"/>
    <w:pPr>
      <w:spacing w:after="120"/>
    </w:pPr>
    <w:rPr>
      <w:rFonts w:ascii="Courier New" w:hAnsi="Courier New"/>
    </w:rPr>
  </w:style>
  <w:style w:type="paragraph" w:styleId="Brdtekst2">
    <w:name w:val="Body Text 2"/>
    <w:basedOn w:val="Normal"/>
    <w:rsid w:val="00F404F5"/>
    <w:pPr>
      <w:tabs>
        <w:tab w:val="left" w:pos="851"/>
        <w:tab w:val="left" w:pos="1702"/>
      </w:tabs>
      <w:spacing w:before="120" w:after="120"/>
      <w:jc w:val="center"/>
    </w:pPr>
  </w:style>
  <w:style w:type="paragraph" w:styleId="Markeringsbobletekst">
    <w:name w:val="Balloon Text"/>
    <w:basedOn w:val="Normal"/>
    <w:semiHidden/>
    <w:rsid w:val="000A541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rsid w:val="00F308A7"/>
    <w:rPr>
      <w:color w:val="0000FF"/>
      <w:u w:val="single"/>
    </w:rPr>
  </w:style>
  <w:style w:type="paragraph" w:styleId="Dokumentoversigt">
    <w:name w:val="Document Map"/>
    <w:basedOn w:val="Normal"/>
    <w:semiHidden/>
    <w:rsid w:val="00565331"/>
    <w:pPr>
      <w:shd w:val="clear" w:color="auto" w:fill="000080"/>
    </w:pPr>
    <w:rPr>
      <w:rFonts w:ascii="Tahoma" w:hAnsi="Tahoma" w:cs="Tahoma"/>
      <w:sz w:val="20"/>
    </w:rPr>
  </w:style>
  <w:style w:type="paragraph" w:styleId="Brdtekst3">
    <w:name w:val="Body Text 3"/>
    <w:basedOn w:val="Normal"/>
    <w:rsid w:val="005118DA"/>
    <w:pPr>
      <w:spacing w:after="120"/>
    </w:pPr>
    <w:rPr>
      <w:sz w:val="16"/>
      <w:szCs w:val="16"/>
    </w:rPr>
  </w:style>
  <w:style w:type="paragraph" w:customStyle="1" w:styleId="Default">
    <w:name w:val="Default"/>
    <w:rsid w:val="007148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Kommentarhenvisning">
    <w:name w:val="annotation reference"/>
    <w:basedOn w:val="Standardskrifttypeiafsnit"/>
    <w:semiHidden/>
    <w:unhideWhenUsed/>
    <w:rsid w:val="009B159C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unhideWhenUsed/>
    <w:rsid w:val="009B159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9B159C"/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9B159C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9B159C"/>
    <w:rPr>
      <w:b/>
      <w:bCs/>
    </w:rPr>
  </w:style>
  <w:style w:type="paragraph" w:customStyle="1" w:styleId="xmsonormal">
    <w:name w:val="x_msonormal"/>
    <w:basedOn w:val="Normal"/>
    <w:uiPriority w:val="99"/>
    <w:rsid w:val="000C4A92"/>
    <w:pPr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xapple-converted-space">
    <w:name w:val="x_apple-converted-space"/>
    <w:basedOn w:val="Standardskrifttypeiafsnit"/>
    <w:rsid w:val="000C4A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4F5"/>
    <w:rPr>
      <w:sz w:val="24"/>
    </w:rPr>
  </w:style>
  <w:style w:type="paragraph" w:styleId="Overskrift1">
    <w:name w:val="heading 1"/>
    <w:basedOn w:val="Normal"/>
    <w:next w:val="Normal"/>
    <w:qFormat/>
    <w:rsid w:val="00F404F5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Overskrift2">
    <w:name w:val="heading 2"/>
    <w:basedOn w:val="Normal"/>
    <w:next w:val="Normal"/>
    <w:qFormat/>
    <w:rsid w:val="00F404F5"/>
    <w:pPr>
      <w:keepNext/>
      <w:spacing w:line="360" w:lineRule="auto"/>
      <w:ind w:left="284" w:hanging="284"/>
      <w:outlineLvl w:val="1"/>
    </w:pPr>
    <w:rPr>
      <w:b/>
      <w:sz w:val="20"/>
      <w:u w:val="single"/>
    </w:rPr>
  </w:style>
  <w:style w:type="paragraph" w:styleId="Overskrift3">
    <w:name w:val="heading 3"/>
    <w:basedOn w:val="Normal"/>
    <w:next w:val="Normal"/>
    <w:qFormat/>
    <w:rsid w:val="00F404F5"/>
    <w:pPr>
      <w:keepNext/>
      <w:spacing w:line="360" w:lineRule="auto"/>
      <w:ind w:left="284" w:hanging="284"/>
      <w:outlineLvl w:val="2"/>
    </w:pPr>
    <w:rPr>
      <w:sz w:val="20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F404F5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F404F5"/>
  </w:style>
  <w:style w:type="paragraph" w:styleId="Sidefod">
    <w:name w:val="footer"/>
    <w:basedOn w:val="Normal"/>
    <w:rsid w:val="00F404F5"/>
    <w:pPr>
      <w:tabs>
        <w:tab w:val="center" w:pos="4819"/>
        <w:tab w:val="right" w:pos="9638"/>
      </w:tabs>
    </w:pPr>
  </w:style>
  <w:style w:type="paragraph" w:styleId="Opstilling">
    <w:name w:val="List"/>
    <w:basedOn w:val="Normal"/>
    <w:rsid w:val="00F404F5"/>
    <w:pPr>
      <w:ind w:left="283" w:hanging="283"/>
    </w:pPr>
    <w:rPr>
      <w:rFonts w:ascii="Courier New" w:hAnsi="Courier New"/>
    </w:rPr>
  </w:style>
  <w:style w:type="paragraph" w:styleId="Opstilling2">
    <w:name w:val="List 2"/>
    <w:basedOn w:val="Normal"/>
    <w:rsid w:val="00F404F5"/>
    <w:pPr>
      <w:ind w:left="566" w:hanging="283"/>
    </w:pPr>
    <w:rPr>
      <w:rFonts w:ascii="Courier New" w:hAnsi="Courier New"/>
    </w:rPr>
  </w:style>
  <w:style w:type="paragraph" w:styleId="Brdtekst">
    <w:name w:val="Body Text"/>
    <w:basedOn w:val="Normal"/>
    <w:rsid w:val="00F404F5"/>
    <w:pPr>
      <w:spacing w:after="120"/>
    </w:pPr>
    <w:rPr>
      <w:rFonts w:ascii="Courier New" w:hAnsi="Courier New"/>
    </w:rPr>
  </w:style>
  <w:style w:type="paragraph" w:styleId="Brdtekst2">
    <w:name w:val="Body Text 2"/>
    <w:basedOn w:val="Normal"/>
    <w:rsid w:val="00F404F5"/>
    <w:pPr>
      <w:tabs>
        <w:tab w:val="left" w:pos="851"/>
        <w:tab w:val="left" w:pos="1702"/>
      </w:tabs>
      <w:spacing w:before="120" w:after="120"/>
      <w:jc w:val="center"/>
    </w:pPr>
  </w:style>
  <w:style w:type="paragraph" w:styleId="Markeringsbobletekst">
    <w:name w:val="Balloon Text"/>
    <w:basedOn w:val="Normal"/>
    <w:semiHidden/>
    <w:rsid w:val="000A5419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rsid w:val="00F308A7"/>
    <w:rPr>
      <w:color w:val="0000FF"/>
      <w:u w:val="single"/>
    </w:rPr>
  </w:style>
  <w:style w:type="paragraph" w:styleId="Dokumentoversigt">
    <w:name w:val="Document Map"/>
    <w:basedOn w:val="Normal"/>
    <w:semiHidden/>
    <w:rsid w:val="00565331"/>
    <w:pPr>
      <w:shd w:val="clear" w:color="auto" w:fill="000080"/>
    </w:pPr>
    <w:rPr>
      <w:rFonts w:ascii="Tahoma" w:hAnsi="Tahoma" w:cs="Tahoma"/>
      <w:sz w:val="20"/>
    </w:rPr>
  </w:style>
  <w:style w:type="paragraph" w:styleId="Brdtekst3">
    <w:name w:val="Body Text 3"/>
    <w:basedOn w:val="Normal"/>
    <w:rsid w:val="005118DA"/>
    <w:pPr>
      <w:spacing w:after="120"/>
    </w:pPr>
    <w:rPr>
      <w:sz w:val="16"/>
      <w:szCs w:val="16"/>
    </w:rPr>
  </w:style>
  <w:style w:type="paragraph" w:customStyle="1" w:styleId="Default">
    <w:name w:val="Default"/>
    <w:rsid w:val="007148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Kommentarhenvisning">
    <w:name w:val="annotation reference"/>
    <w:basedOn w:val="Standardskrifttypeiafsnit"/>
    <w:semiHidden/>
    <w:unhideWhenUsed/>
    <w:rsid w:val="009B159C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unhideWhenUsed/>
    <w:rsid w:val="009B159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9B159C"/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9B159C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9B159C"/>
    <w:rPr>
      <w:b/>
      <w:bCs/>
    </w:rPr>
  </w:style>
  <w:style w:type="paragraph" w:customStyle="1" w:styleId="xmsonormal">
    <w:name w:val="x_msonormal"/>
    <w:basedOn w:val="Normal"/>
    <w:uiPriority w:val="99"/>
    <w:rsid w:val="000C4A92"/>
    <w:pPr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xapple-converted-space">
    <w:name w:val="x_apple-converted-space"/>
    <w:basedOn w:val="Standardskrifttypeiafsnit"/>
    <w:rsid w:val="000C4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n2u.dk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HR-1B-S72A@MIL.DK" TargetMode="Externa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mif@dmif.dk" TargetMode="External"/><Relationship Id="rId2" Type="http://schemas.openxmlformats.org/officeDocument/2006/relationships/hyperlink" Target="http://www.dmif.dk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DMI\Indend&#248;rs%20fodboldturnering%202000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Indendørs fodboldturnering 2000</Template>
  <TotalTime>2</TotalTime>
  <Pages>3</Pages>
  <Words>518</Words>
  <Characters>3524</Characters>
  <Application>Microsoft Office Word</Application>
  <DocSecurity>0</DocSecurity>
  <Lines>153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113.1   -   112</vt:lpstr>
    </vt:vector>
  </TitlesOfParts>
  <Company>Forsvaret</Company>
  <LinksUpToDate>false</LinksUpToDate>
  <CharactersWithSpaces>3953</CharactersWithSpaces>
  <SharedDoc>false</SharedDoc>
  <HLinks>
    <vt:vector size="12" baseType="variant">
      <vt:variant>
        <vt:i4>6488127</vt:i4>
      </vt:variant>
      <vt:variant>
        <vt:i4>9</vt:i4>
      </vt:variant>
      <vt:variant>
        <vt:i4>0</vt:i4>
      </vt:variant>
      <vt:variant>
        <vt:i4>5</vt:i4>
      </vt:variant>
      <vt:variant>
        <vt:lpwstr>http://www.dmif.dk/</vt:lpwstr>
      </vt:variant>
      <vt:variant>
        <vt:lpwstr/>
      </vt:variant>
      <vt:variant>
        <vt:i4>4194402</vt:i4>
      </vt:variant>
      <vt:variant>
        <vt:i4>6</vt:i4>
      </vt:variant>
      <vt:variant>
        <vt:i4>0</vt:i4>
      </vt:variant>
      <vt:variant>
        <vt:i4>5</vt:i4>
      </vt:variant>
      <vt:variant>
        <vt:lpwstr>mailto:dmif@dmif.dk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113.1   -   112</dc:title>
  <dc:creator>DMI-2 Vesthede, Jan Nørgaard</dc:creator>
  <cp:lastModifiedBy>Jan Vesthede</cp:lastModifiedBy>
  <cp:revision>3</cp:revision>
  <cp:lastPrinted>2021-07-02T11:18:00Z</cp:lastPrinted>
  <dcterms:created xsi:type="dcterms:W3CDTF">2021-07-02T11:18:00Z</dcterms:created>
  <dcterms:modified xsi:type="dcterms:W3CDTF">2021-07-02T11:19:00Z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2ceff5fb-e414-401d-9b14-acb5a9ca4cd0</vt:lpwstr>
  </property>
  <property fmtid="{D5CDD505-2E9C-101B-9397-08002B2CF9AE}" pid="3" name="ContentRemapped">
    <vt:lpwstr>true</vt:lpwstr>
  </property>
  <property fmtid="{D5CDD505-2E9C-101B-9397-08002B2CF9AE}" pid="4" name="Klassifikation">
    <vt:lpwstr>IKKE KLASSIFICERET</vt:lpwstr>
  </property>
  <property fmtid="{D5CDD505-2E9C-101B-9397-08002B2CF9AE}" pid="5" name="Maerkning">
    <vt:lpwstr/>
  </property>
</Properties>
</file>