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8F" w:rsidRPr="001877AE" w:rsidRDefault="00D5228F">
      <w:pPr>
        <w:pStyle w:val="Sidehoved"/>
        <w:tabs>
          <w:tab w:val="clear" w:pos="4819"/>
          <w:tab w:val="clear" w:pos="9638"/>
        </w:tabs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</w:tblGrid>
      <w:tr w:rsidR="00D5228F" w:rsidRPr="001877AE">
        <w:tc>
          <w:tcPr>
            <w:tcW w:w="2763" w:type="dxa"/>
          </w:tcPr>
          <w:p w:rsidR="00D5228F" w:rsidRPr="001877AE" w:rsidRDefault="006A2117" w:rsidP="002424BA">
            <w:pPr>
              <w:pStyle w:val="Sidehoved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Nr.:</w:t>
            </w:r>
            <w:r w:rsidR="008D2662">
              <w:rPr>
                <w:rFonts w:ascii="Arial" w:hAnsi="Arial" w:cs="Arial"/>
              </w:rPr>
              <w:t xml:space="preserve"> </w:t>
            </w:r>
            <w:r w:rsidR="00222C90">
              <w:rPr>
                <w:rFonts w:ascii="Arial" w:hAnsi="Arial" w:cs="Arial"/>
              </w:rPr>
              <w:t>107.2</w:t>
            </w:r>
          </w:p>
        </w:tc>
      </w:tr>
      <w:tr w:rsidR="00D5228F" w:rsidRPr="001877AE">
        <w:tc>
          <w:tcPr>
            <w:tcW w:w="2763" w:type="dxa"/>
          </w:tcPr>
          <w:p w:rsidR="00D5228F" w:rsidRPr="001877AE" w:rsidRDefault="00D5228F" w:rsidP="00222C90">
            <w:pPr>
              <w:rPr>
                <w:rFonts w:ascii="Arial" w:hAnsi="Arial" w:cs="Arial"/>
              </w:rPr>
            </w:pPr>
            <w:r w:rsidRPr="001877AE">
              <w:rPr>
                <w:rFonts w:ascii="Arial" w:hAnsi="Arial" w:cs="Arial"/>
              </w:rPr>
              <w:t>Dato:</w:t>
            </w:r>
            <w:r w:rsidR="0019440A" w:rsidRPr="001877AE">
              <w:rPr>
                <w:rFonts w:ascii="Arial" w:hAnsi="Arial" w:cs="Arial"/>
              </w:rPr>
              <w:t xml:space="preserve"> </w:t>
            </w:r>
            <w:r w:rsidR="00222C90">
              <w:rPr>
                <w:rFonts w:ascii="Arial" w:hAnsi="Arial" w:cs="Arial"/>
              </w:rPr>
              <w:t>18</w:t>
            </w:r>
            <w:r w:rsidR="00192B91">
              <w:rPr>
                <w:rFonts w:ascii="Arial" w:hAnsi="Arial" w:cs="Arial"/>
              </w:rPr>
              <w:t xml:space="preserve"> JUN</w:t>
            </w:r>
            <w:r w:rsidR="00A80656">
              <w:rPr>
                <w:rFonts w:ascii="Arial" w:hAnsi="Arial" w:cs="Arial"/>
              </w:rPr>
              <w:t xml:space="preserve"> 20</w:t>
            </w:r>
            <w:r w:rsidR="00225974">
              <w:rPr>
                <w:rFonts w:ascii="Arial" w:hAnsi="Arial" w:cs="Arial"/>
              </w:rPr>
              <w:t>20</w:t>
            </w:r>
          </w:p>
        </w:tc>
      </w:tr>
    </w:tbl>
    <w:p w:rsidR="00F308A7" w:rsidRPr="001877AE" w:rsidRDefault="00F308A7" w:rsidP="00F308A7">
      <w:pPr>
        <w:rPr>
          <w:sz w:val="16"/>
          <w:szCs w:val="16"/>
        </w:rPr>
      </w:pPr>
      <w:r w:rsidRPr="001877AE">
        <w:br w:type="textWrapping" w:clear="all"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="00D5228F" w:rsidRPr="001877AE">
        <w:tab/>
      </w:r>
      <w:r w:rsidRPr="001877AE">
        <w:t xml:space="preserve">                                                                             </w:t>
      </w:r>
    </w:p>
    <w:p w:rsidR="00D5228F" w:rsidRPr="001877AE" w:rsidRDefault="00F308A7" w:rsidP="00F308A7">
      <w:pPr>
        <w:rPr>
          <w:sz w:val="20"/>
        </w:rPr>
      </w:pPr>
      <w:r w:rsidRPr="001877AE">
        <w:t xml:space="preserve">                                                                                                            </w:t>
      </w:r>
      <w:r w:rsidR="00D5228F" w:rsidRPr="001877AE">
        <w:rPr>
          <w:sz w:val="20"/>
        </w:rPr>
        <w:t>(Bedes anført ved henvendelse)</w:t>
      </w:r>
    </w:p>
    <w:p w:rsidR="00D5228F" w:rsidRPr="001877AE" w:rsidRDefault="00D5228F">
      <w:pPr>
        <w:pStyle w:val="Sidehoved"/>
        <w:tabs>
          <w:tab w:val="clear" w:pos="4819"/>
          <w:tab w:val="clear" w:pos="9638"/>
        </w:tabs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Til</w:t>
      </w:r>
    </w:p>
    <w:p w:rsidR="001A5CC0" w:rsidRDefault="001A5CC0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Danmarks Idrætsforbund</w:t>
      </w:r>
    </w:p>
    <w:p w:rsidR="008D2662" w:rsidRDefault="008D2662" w:rsidP="008D26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Dansk Militært Idrætsforbunds Idrætsforeninger </w:t>
      </w:r>
    </w:p>
    <w:p w:rsidR="008D2662" w:rsidRDefault="008D2662" w:rsidP="008D26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Dansk Orienterings-Forbund </w:t>
      </w:r>
    </w:p>
    <w:p w:rsidR="008D2662" w:rsidRDefault="008D2662" w:rsidP="008D2662">
      <w:pPr>
        <w:pStyle w:val="Default"/>
        <w:rPr>
          <w:sz w:val="23"/>
          <w:szCs w:val="23"/>
        </w:rPr>
      </w:pPr>
    </w:p>
    <w:p w:rsidR="008D2662" w:rsidRDefault="008D2662" w:rsidP="008D26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Emne: </w:t>
      </w:r>
    </w:p>
    <w:p w:rsidR="008D2662" w:rsidRDefault="008D2662" w:rsidP="008D26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Danmarks- og forbundsmesterska</w:t>
      </w:r>
      <w:r w:rsidR="00011E7F">
        <w:rPr>
          <w:b/>
          <w:bCs/>
          <w:sz w:val="23"/>
          <w:szCs w:val="23"/>
        </w:rPr>
        <w:t>berne i Biathlon orientering 2020</w:t>
      </w:r>
      <w:r w:rsidR="004C7C92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Ref.: </w:t>
      </w: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DMI love og bestemmelser, kap 8. 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Bilag: </w:t>
      </w: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Tilmeldingsskema </w:t>
      </w:r>
    </w:p>
    <w:p w:rsidR="008D2662" w:rsidRDefault="008D2662" w:rsidP="008D2662">
      <w:pPr>
        <w:pStyle w:val="Default"/>
        <w:rPr>
          <w:b/>
          <w:bCs/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Dansk Militært Idrætsforbund (DMI) indbyder hermed til 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8D2662" w:rsidP="008D266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Danmarksmesterskaberne i Biathlon orientering 20</w:t>
      </w:r>
      <w:r w:rsidR="00011E7F">
        <w:rPr>
          <w:b/>
          <w:bCs/>
          <w:sz w:val="22"/>
          <w:szCs w:val="22"/>
        </w:rPr>
        <w:t>20</w:t>
      </w:r>
    </w:p>
    <w:p w:rsidR="008D2662" w:rsidRDefault="008D2662" w:rsidP="008D2662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Sprint, klassisk og stafet.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Mesterskaberne afholdes </w:t>
      </w:r>
      <w:r w:rsidR="00A80656">
        <w:rPr>
          <w:sz w:val="22"/>
          <w:szCs w:val="22"/>
        </w:rPr>
        <w:t>i</w:t>
      </w:r>
      <w:r w:rsidR="00011E7F">
        <w:rPr>
          <w:sz w:val="22"/>
          <w:szCs w:val="22"/>
        </w:rPr>
        <w:t xml:space="preserve"> Søgård</w:t>
      </w:r>
      <w:r w:rsidR="004C7C92">
        <w:rPr>
          <w:sz w:val="22"/>
          <w:szCs w:val="22"/>
        </w:rPr>
        <w:t xml:space="preserve"> </w:t>
      </w:r>
      <w:r w:rsidR="0017047B">
        <w:rPr>
          <w:sz w:val="22"/>
          <w:szCs w:val="22"/>
        </w:rPr>
        <w:t xml:space="preserve">Skov samt Søgård </w:t>
      </w:r>
      <w:r w:rsidR="004C7C92">
        <w:rPr>
          <w:sz w:val="22"/>
          <w:szCs w:val="22"/>
        </w:rPr>
        <w:t>øvelsesterræn</w:t>
      </w:r>
      <w:r w:rsidR="00011E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på følgende datoer: </w:t>
      </w:r>
    </w:p>
    <w:p w:rsidR="008D2662" w:rsidRPr="00212117" w:rsidRDefault="00011E7F" w:rsidP="008D2662">
      <w:pPr>
        <w:pStyle w:val="Default"/>
        <w:rPr>
          <w:b/>
          <w:sz w:val="22"/>
          <w:szCs w:val="22"/>
        </w:rPr>
      </w:pPr>
      <w:r w:rsidRPr="00212117">
        <w:rPr>
          <w:b/>
          <w:sz w:val="22"/>
          <w:szCs w:val="22"/>
        </w:rPr>
        <w:t>Fre</w:t>
      </w:r>
      <w:r w:rsidR="008D2662" w:rsidRPr="00212117">
        <w:rPr>
          <w:b/>
          <w:sz w:val="22"/>
          <w:szCs w:val="22"/>
        </w:rPr>
        <w:t xml:space="preserve">dag d. </w:t>
      </w:r>
      <w:r w:rsidR="00192B91" w:rsidRPr="00212117">
        <w:rPr>
          <w:b/>
          <w:sz w:val="22"/>
          <w:szCs w:val="22"/>
        </w:rPr>
        <w:t>16</w:t>
      </w:r>
      <w:r w:rsidR="008646C0" w:rsidRPr="00212117">
        <w:rPr>
          <w:b/>
          <w:sz w:val="22"/>
          <w:szCs w:val="22"/>
        </w:rPr>
        <w:t>.</w:t>
      </w:r>
      <w:r w:rsidR="004C7C92" w:rsidRPr="00212117">
        <w:rPr>
          <w:b/>
          <w:sz w:val="22"/>
          <w:szCs w:val="22"/>
        </w:rPr>
        <w:t xml:space="preserve"> </w:t>
      </w:r>
      <w:r w:rsidR="00192B91" w:rsidRPr="00212117">
        <w:rPr>
          <w:b/>
          <w:sz w:val="22"/>
          <w:szCs w:val="22"/>
        </w:rPr>
        <w:t>oktober</w:t>
      </w:r>
      <w:r w:rsidR="008D2662" w:rsidRPr="00212117">
        <w:rPr>
          <w:b/>
          <w:sz w:val="22"/>
          <w:szCs w:val="22"/>
        </w:rPr>
        <w:t xml:space="preserve">: </w:t>
      </w:r>
      <w:r w:rsidR="008D2662" w:rsidRPr="00212117">
        <w:rPr>
          <w:b/>
          <w:sz w:val="22"/>
          <w:szCs w:val="22"/>
        </w:rPr>
        <w:tab/>
        <w:t xml:space="preserve">Sprint. </w:t>
      </w:r>
    </w:p>
    <w:p w:rsidR="008D2662" w:rsidRPr="00212117" w:rsidRDefault="00192B91" w:rsidP="008D2662">
      <w:pPr>
        <w:pStyle w:val="Default"/>
        <w:rPr>
          <w:b/>
          <w:sz w:val="22"/>
          <w:szCs w:val="22"/>
        </w:rPr>
      </w:pPr>
      <w:r w:rsidRPr="00212117">
        <w:rPr>
          <w:b/>
          <w:sz w:val="22"/>
          <w:szCs w:val="22"/>
        </w:rPr>
        <w:t>Lørdag d. 17</w:t>
      </w:r>
      <w:r w:rsidR="004C7C92" w:rsidRPr="00212117">
        <w:rPr>
          <w:b/>
          <w:sz w:val="22"/>
          <w:szCs w:val="22"/>
        </w:rPr>
        <w:t xml:space="preserve">. </w:t>
      </w:r>
      <w:r w:rsidRPr="00212117">
        <w:rPr>
          <w:b/>
          <w:sz w:val="22"/>
          <w:szCs w:val="22"/>
        </w:rPr>
        <w:t>oktober:</w:t>
      </w:r>
      <w:r w:rsidR="00011E7F" w:rsidRPr="00212117">
        <w:rPr>
          <w:b/>
          <w:sz w:val="22"/>
          <w:szCs w:val="22"/>
        </w:rPr>
        <w:tab/>
      </w:r>
      <w:r w:rsidR="008D2662" w:rsidRPr="00212117">
        <w:rPr>
          <w:b/>
          <w:sz w:val="22"/>
          <w:szCs w:val="22"/>
        </w:rPr>
        <w:t xml:space="preserve">Klassisk. </w:t>
      </w:r>
    </w:p>
    <w:p w:rsidR="008D2662" w:rsidRPr="00212117" w:rsidRDefault="00192B91" w:rsidP="008D2662">
      <w:pPr>
        <w:pStyle w:val="Default"/>
        <w:rPr>
          <w:b/>
          <w:sz w:val="22"/>
          <w:szCs w:val="22"/>
        </w:rPr>
      </w:pPr>
      <w:r w:rsidRPr="00212117">
        <w:rPr>
          <w:b/>
          <w:sz w:val="22"/>
          <w:szCs w:val="22"/>
        </w:rPr>
        <w:t>Søndag d. 18</w:t>
      </w:r>
      <w:r w:rsidR="004C7C92" w:rsidRPr="00212117">
        <w:rPr>
          <w:b/>
          <w:sz w:val="22"/>
          <w:szCs w:val="22"/>
        </w:rPr>
        <w:t>.</w:t>
      </w:r>
      <w:r w:rsidR="00011E7F" w:rsidRPr="00212117">
        <w:rPr>
          <w:b/>
          <w:sz w:val="22"/>
          <w:szCs w:val="22"/>
        </w:rPr>
        <w:t xml:space="preserve"> </w:t>
      </w:r>
      <w:r w:rsidRPr="00212117">
        <w:rPr>
          <w:b/>
          <w:sz w:val="22"/>
          <w:szCs w:val="22"/>
        </w:rPr>
        <w:t>oktober</w:t>
      </w:r>
      <w:r w:rsidR="00011E7F" w:rsidRPr="00212117">
        <w:rPr>
          <w:b/>
          <w:sz w:val="22"/>
          <w:szCs w:val="22"/>
        </w:rPr>
        <w:t>:</w:t>
      </w:r>
      <w:r w:rsidR="008D2662" w:rsidRPr="00212117">
        <w:rPr>
          <w:b/>
          <w:sz w:val="22"/>
          <w:szCs w:val="22"/>
        </w:rPr>
        <w:tab/>
        <w:t xml:space="preserve">Stafet. 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Pr="004C7C9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Arrangør</w:t>
      </w:r>
      <w:r w:rsidRPr="00BD7EDD">
        <w:rPr>
          <w:color w:val="auto"/>
          <w:sz w:val="22"/>
          <w:szCs w:val="22"/>
        </w:rPr>
        <w:t xml:space="preserve">: </w:t>
      </w:r>
      <w:r w:rsidR="00192B91">
        <w:rPr>
          <w:b/>
          <w:color w:val="auto"/>
          <w:sz w:val="22"/>
          <w:szCs w:val="22"/>
        </w:rPr>
        <w:t>H</w:t>
      </w:r>
      <w:r w:rsidR="00011E7F">
        <w:rPr>
          <w:b/>
          <w:color w:val="auto"/>
          <w:sz w:val="22"/>
          <w:szCs w:val="22"/>
        </w:rPr>
        <w:t>jemmeværn</w:t>
      </w:r>
      <w:r w:rsidR="00192B91">
        <w:rPr>
          <w:b/>
          <w:color w:val="auto"/>
          <w:sz w:val="22"/>
          <w:szCs w:val="22"/>
        </w:rPr>
        <w:t>et i</w:t>
      </w:r>
      <w:r w:rsidR="00011E7F">
        <w:rPr>
          <w:b/>
          <w:color w:val="auto"/>
          <w:sz w:val="22"/>
          <w:szCs w:val="22"/>
        </w:rPr>
        <w:t xml:space="preserve"> Syd- og Sønderjyllands </w:t>
      </w:r>
      <w:r w:rsidR="004C7C92">
        <w:rPr>
          <w:b/>
          <w:bCs/>
          <w:color w:val="auto"/>
          <w:sz w:val="22"/>
          <w:szCs w:val="22"/>
        </w:rPr>
        <w:t xml:space="preserve">Idrætsforening </w:t>
      </w:r>
      <w:r w:rsidR="004C7C92">
        <w:rPr>
          <w:bCs/>
          <w:color w:val="auto"/>
          <w:sz w:val="22"/>
          <w:szCs w:val="22"/>
        </w:rPr>
        <w:t>(</w:t>
      </w:r>
      <w:r w:rsidR="00192B91">
        <w:rPr>
          <w:bCs/>
          <w:color w:val="auto"/>
          <w:sz w:val="22"/>
          <w:szCs w:val="22"/>
        </w:rPr>
        <w:t>HJVS</w:t>
      </w:r>
      <w:r w:rsidR="00011E7F">
        <w:rPr>
          <w:bCs/>
          <w:color w:val="auto"/>
          <w:sz w:val="22"/>
          <w:szCs w:val="22"/>
        </w:rPr>
        <w:t>SJI</w:t>
      </w:r>
      <w:r w:rsidR="004C7C92">
        <w:rPr>
          <w:bCs/>
          <w:color w:val="auto"/>
          <w:sz w:val="22"/>
          <w:szCs w:val="22"/>
        </w:rPr>
        <w:t>)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F5110" w:rsidRDefault="008D2662" w:rsidP="008D2662">
      <w:pPr>
        <w:pStyle w:val="Default"/>
      </w:pPr>
      <w:r>
        <w:rPr>
          <w:sz w:val="22"/>
          <w:szCs w:val="22"/>
        </w:rPr>
        <w:t>For Danmarksmesterskaberne i sprint og klassisk samt holdkonkurrence indgår følgende klasser:</w:t>
      </w:r>
      <w:r w:rsidRPr="003C13A9">
        <w:t xml:space="preserve"> 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842"/>
        <w:gridCol w:w="1418"/>
        <w:gridCol w:w="1559"/>
        <w:gridCol w:w="969"/>
        <w:gridCol w:w="1441"/>
        <w:gridCol w:w="1191"/>
      </w:tblGrid>
      <w:tr w:rsidR="008F5110" w:rsidRPr="00A54BD9" w:rsidTr="00F16D83">
        <w:trPr>
          <w:trHeight w:val="584"/>
        </w:trPr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Klasse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Fra det år der fyldes</w:t>
            </w:r>
          </w:p>
        </w:tc>
        <w:tc>
          <w:tcPr>
            <w:tcW w:w="3946" w:type="dxa"/>
            <w:gridSpan w:val="3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Individuelle mesterskaber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(Sprint og Klassisk)</w:t>
            </w:r>
          </w:p>
        </w:tc>
        <w:tc>
          <w:tcPr>
            <w:tcW w:w="2632" w:type="dxa"/>
            <w:gridSpan w:val="2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Holdmesterskaber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  <w:t>(Klassisk)</w:t>
            </w:r>
          </w:p>
        </w:tc>
      </w:tr>
      <w:tr w:rsidR="008F5110" w:rsidRPr="00A54BD9" w:rsidTr="00F16D83">
        <w:trPr>
          <w:trHeight w:val="311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DIF DM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DMI-D</w:t>
            </w:r>
            <w:r w:rsidRPr="00A54BD9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ME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DIF DM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DMI-D</w:t>
            </w:r>
            <w:r w:rsidRPr="00A54BD9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HA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HB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YOB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ÆOB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VET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VET II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DA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DB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X</w:t>
            </w:r>
          </w:p>
        </w:tc>
      </w:tr>
      <w:tr w:rsidR="008F5110" w:rsidRPr="00A54BD9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8F5110" w:rsidRPr="00A54BD9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54BD9">
              <w:rPr>
                <w:rFonts w:ascii="Arial" w:hAnsi="Arial" w:cs="Arial"/>
                <w:b/>
                <w:bCs/>
                <w:color w:val="000000"/>
              </w:rPr>
              <w:t>OG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F5110" w:rsidRPr="00A54BD9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A54BD9">
              <w:rPr>
                <w:rFonts w:ascii="Arial" w:hAnsi="Arial" w:cs="Arial"/>
                <w:color w:val="000000"/>
              </w:rPr>
              <w:t>X</w:t>
            </w:r>
          </w:p>
        </w:tc>
      </w:tr>
      <w:tr w:rsidR="00F16D83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F16D83" w:rsidRPr="00F16D83" w:rsidRDefault="00F16D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16D83">
              <w:rPr>
                <w:rFonts w:ascii="Arial" w:hAnsi="Arial" w:cs="Arial"/>
                <w:b/>
                <w:bCs/>
                <w:color w:val="000000"/>
              </w:rPr>
              <w:t>H-JUN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 xml:space="preserve">Til og med 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F16D83" w:rsidRPr="00F16D83" w:rsidRDefault="00F16D83" w:rsidP="00F16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F16D83" w:rsidRPr="00F16D83" w:rsidRDefault="00F16D83" w:rsidP="00F16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F16D83" w:rsidTr="00F16D83">
        <w:trPr>
          <w:trHeight w:val="299"/>
        </w:trPr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F16D83" w:rsidRPr="00F16D83" w:rsidRDefault="00F16D8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16D83">
              <w:rPr>
                <w:rFonts w:ascii="Arial" w:hAnsi="Arial" w:cs="Arial"/>
                <w:b/>
                <w:bCs/>
                <w:color w:val="000000"/>
              </w:rPr>
              <w:t>D-JUN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 xml:space="preserve">Til og med 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:rsidR="00F16D83" w:rsidRPr="00F16D83" w:rsidRDefault="00F16D83" w:rsidP="00F16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1" w:type="dxa"/>
            <w:shd w:val="clear" w:color="auto" w:fill="auto"/>
            <w:noWrap/>
            <w:vAlign w:val="center"/>
            <w:hideMark/>
          </w:tcPr>
          <w:p w:rsidR="00F16D83" w:rsidRPr="00F16D83" w:rsidRDefault="00F16D83">
            <w:pPr>
              <w:jc w:val="center"/>
              <w:rPr>
                <w:rFonts w:ascii="Arial" w:hAnsi="Arial" w:cs="Arial"/>
                <w:color w:val="000000"/>
              </w:rPr>
            </w:pPr>
            <w:r w:rsidRPr="00F16D8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F16D83" w:rsidRPr="00F16D83" w:rsidRDefault="00F16D83" w:rsidP="00F16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De nærmere konkurrencebestemmelser vedr. sammenlægning af klasser og resultatudm</w:t>
      </w:r>
      <w:r>
        <w:rPr>
          <w:sz w:val="22"/>
          <w:szCs w:val="22"/>
        </w:rPr>
        <w:t>å</w:t>
      </w:r>
      <w:r>
        <w:rPr>
          <w:sz w:val="22"/>
          <w:szCs w:val="22"/>
        </w:rPr>
        <w:t>ling fremgår af ref. Afsnit ”Biathlon Orientering, klassisk” pkt. 3.a. og b samt Afsnit "Biathl</w:t>
      </w:r>
      <w:r w:rsidR="004F1289">
        <w:rPr>
          <w:sz w:val="22"/>
          <w:szCs w:val="22"/>
        </w:rPr>
        <w:t>on Orientering, Sprint" pkt. 3.</w:t>
      </w:r>
    </w:p>
    <w:p w:rsidR="004F1289" w:rsidRDefault="004F1289" w:rsidP="008D2662">
      <w:pPr>
        <w:pStyle w:val="Default"/>
        <w:rPr>
          <w:sz w:val="22"/>
          <w:szCs w:val="22"/>
        </w:rPr>
      </w:pPr>
    </w:p>
    <w:p w:rsidR="004F1289" w:rsidRDefault="004F1289" w:rsidP="008D2662">
      <w:pPr>
        <w:pStyle w:val="Default"/>
        <w:rPr>
          <w:sz w:val="22"/>
          <w:szCs w:val="22"/>
        </w:rPr>
      </w:pPr>
      <w:r w:rsidRPr="004F1289">
        <w:rPr>
          <w:sz w:val="22"/>
          <w:szCs w:val="22"/>
        </w:rPr>
        <w:t>For danmarksmesterskaberne i stafet indgår følgende klasser: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tbl>
      <w:tblPr>
        <w:tblW w:w="94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694"/>
        <w:gridCol w:w="1687"/>
        <w:gridCol w:w="1084"/>
        <w:gridCol w:w="1106"/>
      </w:tblGrid>
      <w:tr w:rsidR="008F5110" w:rsidRPr="0089302F" w:rsidTr="00F16D83">
        <w:trPr>
          <w:trHeight w:val="42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Klasse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Fra det år der fyldes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Individuelle mesterskaber</w:t>
            </w:r>
          </w:p>
        </w:tc>
      </w:tr>
      <w:tr w:rsidR="008F5110" w:rsidRPr="0089302F" w:rsidTr="00F16D83">
        <w:trPr>
          <w:trHeight w:val="29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DIF DM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DMI-D</w:t>
            </w:r>
            <w:r w:rsidRPr="0089302F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ME</w:t>
            </w:r>
          </w:p>
        </w:tc>
      </w:tr>
      <w:tr w:rsidR="008F5110" w:rsidRPr="0089302F" w:rsidTr="00F16D83">
        <w:trPr>
          <w:trHeight w:val="29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HERRER/DAMER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5110" w:rsidRPr="0089302F" w:rsidTr="00F16D83">
        <w:trPr>
          <w:trHeight w:val="29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OLD BOYS/ -GIRLS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5110" w:rsidRPr="0089302F" w:rsidTr="00F16D83">
        <w:trPr>
          <w:trHeight w:val="29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DAMER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5110" w:rsidRPr="0089302F" w:rsidTr="00F16D83">
        <w:trPr>
          <w:trHeight w:val="293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10" w:rsidRPr="0089302F" w:rsidRDefault="008F5110" w:rsidP="008F51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9302F">
              <w:rPr>
                <w:rFonts w:ascii="Arial" w:hAnsi="Arial" w:cs="Arial"/>
                <w:b/>
                <w:bCs/>
                <w:color w:val="000000"/>
              </w:rPr>
              <w:t>MIX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5110" w:rsidRPr="0089302F" w:rsidRDefault="008F5110" w:rsidP="008F5110">
            <w:pPr>
              <w:jc w:val="center"/>
              <w:rPr>
                <w:rFonts w:ascii="Arial" w:hAnsi="Arial" w:cs="Arial"/>
                <w:color w:val="000000"/>
              </w:rPr>
            </w:pPr>
            <w:r w:rsidRPr="0089302F">
              <w:rPr>
                <w:rFonts w:ascii="Arial" w:hAnsi="Arial" w:cs="Arial"/>
                <w:color w:val="000000"/>
              </w:rPr>
              <w:t>X</w:t>
            </w:r>
          </w:p>
        </w:tc>
      </w:tr>
    </w:tbl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A5317A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Herrer/Dame klassen har 3 deltagere per hold. Øvrige klasser (Oldboys/-</w:t>
      </w:r>
      <w:proofErr w:type="spellStart"/>
      <w:r>
        <w:rPr>
          <w:sz w:val="22"/>
          <w:szCs w:val="22"/>
        </w:rPr>
        <w:t>girls</w:t>
      </w:r>
      <w:proofErr w:type="spellEnd"/>
      <w:r>
        <w:rPr>
          <w:sz w:val="22"/>
          <w:szCs w:val="22"/>
        </w:rPr>
        <w:t>, Damer og Mix) har 2</w:t>
      </w:r>
      <w:r w:rsidR="008D2662">
        <w:rPr>
          <w:sz w:val="22"/>
          <w:szCs w:val="22"/>
        </w:rPr>
        <w:t xml:space="preserve"> deltagere pr. hold.</w:t>
      </w:r>
      <w:r>
        <w:rPr>
          <w:sz w:val="22"/>
          <w:szCs w:val="22"/>
        </w:rPr>
        <w:t xml:space="preserve"> </w:t>
      </w:r>
      <w:r w:rsidR="008D2662">
        <w:rPr>
          <w:sz w:val="22"/>
          <w:szCs w:val="22"/>
        </w:rPr>
        <w:t>Mix klassen H/D (på tværs af foreninger og køn med max. én HA pr. hold).</w:t>
      </w:r>
      <w:r>
        <w:rPr>
          <w:sz w:val="22"/>
          <w:szCs w:val="22"/>
        </w:rPr>
        <w:t xml:space="preserve"> Dette er en ændring i forhold til DMI bestemmelser og vil blive rettet ved førstko</w:t>
      </w:r>
      <w:r>
        <w:rPr>
          <w:sz w:val="22"/>
          <w:szCs w:val="22"/>
        </w:rPr>
        <w:t>m</w:t>
      </w:r>
      <w:r>
        <w:rPr>
          <w:sz w:val="22"/>
          <w:szCs w:val="22"/>
        </w:rPr>
        <w:t>mende lejlighed.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Pr="001A5CC0" w:rsidRDefault="00704A87" w:rsidP="008D266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8D2662" w:rsidRPr="001A5CC0">
        <w:rPr>
          <w:b/>
          <w:sz w:val="22"/>
          <w:szCs w:val="22"/>
        </w:rPr>
        <w:t>. Tentativ tidsplan</w:t>
      </w:r>
    </w:p>
    <w:p w:rsidR="008D2662" w:rsidRPr="00F16D83" w:rsidRDefault="00011E7F" w:rsidP="008D2662">
      <w:pPr>
        <w:pStyle w:val="Default"/>
        <w:rPr>
          <w:sz w:val="22"/>
          <w:szCs w:val="22"/>
          <w:u w:val="single"/>
        </w:rPr>
      </w:pPr>
      <w:r w:rsidRPr="00F16D83">
        <w:rPr>
          <w:sz w:val="22"/>
          <w:szCs w:val="22"/>
          <w:u w:val="single"/>
        </w:rPr>
        <w:t>Fre</w:t>
      </w:r>
      <w:r w:rsidR="00192B91">
        <w:rPr>
          <w:sz w:val="22"/>
          <w:szCs w:val="22"/>
          <w:u w:val="single"/>
        </w:rPr>
        <w:t>dag den</w:t>
      </w:r>
      <w:r w:rsidR="008D2662" w:rsidRPr="00F16D83">
        <w:rPr>
          <w:sz w:val="22"/>
          <w:szCs w:val="22"/>
          <w:u w:val="single"/>
        </w:rPr>
        <w:t xml:space="preserve"> </w:t>
      </w:r>
      <w:r w:rsidR="00192B91">
        <w:rPr>
          <w:sz w:val="22"/>
          <w:szCs w:val="22"/>
          <w:u w:val="single"/>
        </w:rPr>
        <w:t>16</w:t>
      </w:r>
      <w:r w:rsidR="004C7C92" w:rsidRPr="00F16D83">
        <w:rPr>
          <w:sz w:val="22"/>
          <w:szCs w:val="22"/>
          <w:u w:val="single"/>
        </w:rPr>
        <w:t xml:space="preserve">. </w:t>
      </w:r>
      <w:r w:rsidR="00192B91">
        <w:rPr>
          <w:sz w:val="22"/>
          <w:szCs w:val="22"/>
          <w:u w:val="single"/>
        </w:rPr>
        <w:t>oktober</w:t>
      </w:r>
    </w:p>
    <w:p w:rsidR="00011E7F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Ankomst</w:t>
      </w:r>
      <w:r w:rsidR="004C7C92">
        <w:rPr>
          <w:sz w:val="22"/>
          <w:szCs w:val="22"/>
        </w:rPr>
        <w:t xml:space="preserve"> og stævneåbning</w:t>
      </w:r>
      <w:r w:rsidR="00011E7F">
        <w:rPr>
          <w:sz w:val="22"/>
          <w:szCs w:val="22"/>
        </w:rPr>
        <w:t>.</w:t>
      </w:r>
    </w:p>
    <w:p w:rsidR="008D2662" w:rsidRDefault="00011E7F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D2662">
        <w:rPr>
          <w:sz w:val="22"/>
          <w:szCs w:val="22"/>
        </w:rPr>
        <w:t xml:space="preserve">Indskydning og klargøring. </w:t>
      </w:r>
    </w:p>
    <w:p w:rsidR="008D2662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Stævneafvikling, sprint. </w:t>
      </w:r>
    </w:p>
    <w:p w:rsidR="004C7C92" w:rsidRDefault="004C7C9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Indkvartering</w:t>
      </w:r>
      <w:r w:rsidR="0017047B">
        <w:rPr>
          <w:sz w:val="22"/>
          <w:szCs w:val="22"/>
        </w:rPr>
        <w:t xml:space="preserve"> (Søgårdlejren eller Beredskabscenter Tinglev)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4C7C92" w:rsidRPr="00F16D83" w:rsidRDefault="00192B91" w:rsidP="008D2662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Lørdag den 17. oktober </w:t>
      </w:r>
    </w:p>
    <w:p w:rsidR="00011E7F" w:rsidRDefault="004C7C9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Indskydning</w:t>
      </w:r>
      <w:r w:rsidR="008D2662">
        <w:rPr>
          <w:sz w:val="22"/>
          <w:szCs w:val="22"/>
        </w:rPr>
        <w:t xml:space="preserve"> </w:t>
      </w:r>
    </w:p>
    <w:p w:rsidR="008D2662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Stævneafvikling, klassisk. </w:t>
      </w:r>
    </w:p>
    <w:p w:rsidR="008D2662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Kammeratsk</w:t>
      </w:r>
      <w:r w:rsidR="0017047B">
        <w:rPr>
          <w:sz w:val="22"/>
          <w:szCs w:val="22"/>
        </w:rPr>
        <w:t>absaften og præmieoverrækkelse i Søgårdlejren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4C7C92" w:rsidRPr="00F16D83" w:rsidRDefault="00192B91" w:rsidP="008D2662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Søndag den 18. oktober</w:t>
      </w:r>
    </w:p>
    <w:p w:rsidR="008D2662" w:rsidRDefault="004C7C9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Indskydning</w:t>
      </w:r>
      <w:r w:rsidR="008D2662">
        <w:rPr>
          <w:sz w:val="22"/>
          <w:szCs w:val="22"/>
        </w:rPr>
        <w:t xml:space="preserve"> </w:t>
      </w:r>
    </w:p>
    <w:p w:rsidR="008D2662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Stævneafvikling, stafet. </w:t>
      </w:r>
    </w:p>
    <w:p w:rsidR="008D2662" w:rsidRDefault="008D2662" w:rsidP="003C1D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Præmieoverrækkelse. 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Pr="004676E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D2662" w:rsidRPr="004676E2">
        <w:rPr>
          <w:b/>
          <w:bCs/>
          <w:sz w:val="22"/>
          <w:szCs w:val="22"/>
        </w:rPr>
        <w:t xml:space="preserve">. Indkvartering </w:t>
      </w:r>
    </w:p>
    <w:p w:rsidR="004C7C92" w:rsidRPr="00775907" w:rsidRDefault="004676E2" w:rsidP="008D2662">
      <w:pPr>
        <w:pStyle w:val="Default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Al kapacitet </w:t>
      </w:r>
      <w:r w:rsidR="001277B4">
        <w:rPr>
          <w:sz w:val="22"/>
          <w:szCs w:val="22"/>
        </w:rPr>
        <w:t xml:space="preserve">i Søgårdlejren i forhold til enkeltmands- og dobbeltkvarterer </w:t>
      </w:r>
      <w:r w:rsidR="003313A1">
        <w:rPr>
          <w:sz w:val="22"/>
          <w:szCs w:val="22"/>
        </w:rPr>
        <w:t>anvendes til</w:t>
      </w:r>
      <w:r w:rsidR="001277B4">
        <w:rPr>
          <w:sz w:val="22"/>
          <w:szCs w:val="22"/>
        </w:rPr>
        <w:t xml:space="preserve"> Forsv</w:t>
      </w:r>
      <w:r w:rsidR="001277B4">
        <w:rPr>
          <w:sz w:val="22"/>
          <w:szCs w:val="22"/>
        </w:rPr>
        <w:t>a</w:t>
      </w:r>
      <w:r w:rsidR="001277B4">
        <w:rPr>
          <w:sz w:val="22"/>
          <w:szCs w:val="22"/>
        </w:rPr>
        <w:t xml:space="preserve">rets støtte til Grænseoperationen. </w:t>
      </w:r>
      <w:r w:rsidR="00A5317A">
        <w:rPr>
          <w:sz w:val="22"/>
          <w:szCs w:val="22"/>
        </w:rPr>
        <w:t xml:space="preserve">Samtlige deltagere </w:t>
      </w:r>
      <w:r w:rsidR="00CD307A">
        <w:rPr>
          <w:sz w:val="22"/>
          <w:szCs w:val="22"/>
        </w:rPr>
        <w:t xml:space="preserve">i arrangementet </w:t>
      </w:r>
      <w:r w:rsidR="00A5317A">
        <w:rPr>
          <w:sz w:val="22"/>
          <w:szCs w:val="22"/>
        </w:rPr>
        <w:t xml:space="preserve">vil </w:t>
      </w:r>
      <w:r w:rsidR="00CD307A">
        <w:rPr>
          <w:sz w:val="22"/>
          <w:szCs w:val="22"/>
        </w:rPr>
        <w:t>have muligheder for, at blive</w:t>
      </w:r>
      <w:r w:rsidR="001277B4">
        <w:rPr>
          <w:sz w:val="22"/>
          <w:szCs w:val="22"/>
        </w:rPr>
        <w:t xml:space="preserve"> </w:t>
      </w:r>
      <w:r>
        <w:rPr>
          <w:sz w:val="22"/>
          <w:szCs w:val="22"/>
        </w:rPr>
        <w:t>indkvarter</w:t>
      </w:r>
      <w:r w:rsidR="001277B4">
        <w:rPr>
          <w:sz w:val="22"/>
          <w:szCs w:val="22"/>
        </w:rPr>
        <w:t>et</w:t>
      </w:r>
      <w:r>
        <w:rPr>
          <w:sz w:val="22"/>
          <w:szCs w:val="22"/>
        </w:rPr>
        <w:t xml:space="preserve"> på </w:t>
      </w:r>
      <w:r w:rsidR="00CD307A">
        <w:rPr>
          <w:sz w:val="22"/>
          <w:szCs w:val="22"/>
        </w:rPr>
        <w:t>belægningsstuer eller</w:t>
      </w:r>
      <w:r w:rsidR="001277B4">
        <w:rPr>
          <w:sz w:val="22"/>
          <w:szCs w:val="22"/>
        </w:rPr>
        <w:t xml:space="preserve"> </w:t>
      </w:r>
      <w:r w:rsidR="003C1DDE">
        <w:rPr>
          <w:sz w:val="22"/>
          <w:szCs w:val="22"/>
        </w:rPr>
        <w:t>gymnastiksalen i Søgårdlejren</w:t>
      </w:r>
      <w:r w:rsidR="00192B91">
        <w:rPr>
          <w:sz w:val="22"/>
          <w:szCs w:val="22"/>
        </w:rPr>
        <w:t xml:space="preserve"> – alternativt på dobbeltkvarterer i Beredskabsstyrelsens kursuscenter i Tinglev. Hver</w:t>
      </w:r>
      <w:r w:rsidR="0017047B">
        <w:rPr>
          <w:sz w:val="22"/>
          <w:szCs w:val="22"/>
        </w:rPr>
        <w:t>t</w:t>
      </w:r>
      <w:r w:rsidR="00192B91">
        <w:rPr>
          <w:sz w:val="22"/>
          <w:szCs w:val="22"/>
        </w:rPr>
        <w:t xml:space="preserve"> enkelt ønske påf</w:t>
      </w:r>
      <w:r w:rsidR="00192B91">
        <w:rPr>
          <w:sz w:val="22"/>
          <w:szCs w:val="22"/>
        </w:rPr>
        <w:t>ø</w:t>
      </w:r>
      <w:r w:rsidR="00192B91">
        <w:rPr>
          <w:sz w:val="22"/>
          <w:szCs w:val="22"/>
        </w:rPr>
        <w:t>res i tilmeldingsskemaet.</w:t>
      </w:r>
    </w:p>
    <w:p w:rsidR="00CD307A" w:rsidRDefault="00CD307A" w:rsidP="008D2662">
      <w:pPr>
        <w:pStyle w:val="Default"/>
        <w:rPr>
          <w:b/>
          <w:bCs/>
          <w:sz w:val="22"/>
          <w:szCs w:val="22"/>
        </w:rPr>
      </w:pPr>
    </w:p>
    <w:p w:rsidR="008D2662" w:rsidRPr="004676E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8D2662" w:rsidRPr="004676E2">
        <w:rPr>
          <w:b/>
          <w:bCs/>
          <w:sz w:val="22"/>
          <w:szCs w:val="22"/>
        </w:rPr>
        <w:t xml:space="preserve">. Forplejning </w:t>
      </w:r>
    </w:p>
    <w:p w:rsidR="008D2662" w:rsidRDefault="004676E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Det vil</w:t>
      </w:r>
      <w:r w:rsidR="003C1DDE">
        <w:rPr>
          <w:sz w:val="22"/>
          <w:szCs w:val="22"/>
        </w:rPr>
        <w:t xml:space="preserve"> være muligt at købe </w:t>
      </w:r>
      <w:r>
        <w:rPr>
          <w:sz w:val="22"/>
          <w:szCs w:val="22"/>
        </w:rPr>
        <w:t xml:space="preserve">aftensmad </w:t>
      </w:r>
      <w:r w:rsidR="003C1DDE">
        <w:rPr>
          <w:sz w:val="22"/>
          <w:szCs w:val="22"/>
        </w:rPr>
        <w:t>fredag aften</w:t>
      </w:r>
      <w:r w:rsidR="0030051D">
        <w:rPr>
          <w:sz w:val="22"/>
          <w:szCs w:val="22"/>
        </w:rPr>
        <w:t>,</w:t>
      </w:r>
      <w:r w:rsidR="003C1DDE">
        <w:rPr>
          <w:sz w:val="22"/>
          <w:szCs w:val="22"/>
        </w:rPr>
        <w:t xml:space="preserve"> samt morgenmad lørdag og søndag </w:t>
      </w:r>
      <w:r w:rsidR="001277B4">
        <w:rPr>
          <w:sz w:val="22"/>
          <w:szCs w:val="22"/>
        </w:rPr>
        <w:t>i Søgårdlejrens cafeteria efter bestilling, hvilket påføres tilmeldingsskemaet.</w:t>
      </w:r>
      <w:r w:rsidR="003C1DDE">
        <w:rPr>
          <w:sz w:val="22"/>
          <w:szCs w:val="22"/>
        </w:rPr>
        <w:t xml:space="preserve"> Betaling genne</w:t>
      </w:r>
      <w:r w:rsidR="003C1DDE">
        <w:rPr>
          <w:sz w:val="22"/>
          <w:szCs w:val="22"/>
        </w:rPr>
        <w:t>m</w:t>
      </w:r>
      <w:r w:rsidR="003C1DDE">
        <w:rPr>
          <w:sz w:val="22"/>
          <w:szCs w:val="22"/>
        </w:rPr>
        <w:t>føres i cafeteriet (ingen forudbetaling).</w:t>
      </w:r>
    </w:p>
    <w:p w:rsidR="004676E2" w:rsidRDefault="004676E2" w:rsidP="008D2662">
      <w:pPr>
        <w:pStyle w:val="Default"/>
        <w:rPr>
          <w:b/>
          <w:bCs/>
          <w:sz w:val="22"/>
          <w:szCs w:val="22"/>
        </w:rPr>
      </w:pPr>
    </w:p>
    <w:p w:rsidR="008D266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D2662">
        <w:rPr>
          <w:b/>
          <w:bCs/>
          <w:sz w:val="22"/>
          <w:szCs w:val="22"/>
        </w:rPr>
        <w:t xml:space="preserve">. Tidtagningssystem </w:t>
      </w: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Stævnet gennemføres under anvendelse af </w:t>
      </w:r>
      <w:proofErr w:type="spellStart"/>
      <w:r>
        <w:rPr>
          <w:sz w:val="22"/>
          <w:szCs w:val="22"/>
        </w:rPr>
        <w:t>Emit</w:t>
      </w:r>
      <w:proofErr w:type="spellEnd"/>
      <w:r>
        <w:rPr>
          <w:sz w:val="22"/>
          <w:szCs w:val="22"/>
        </w:rPr>
        <w:t xml:space="preserve">. Ved tilmelding bedes anført </w:t>
      </w:r>
    </w:p>
    <w:p w:rsidR="008D2662" w:rsidRDefault="008D2662" w:rsidP="00704A8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nummer på egen brik</w:t>
      </w:r>
      <w:r w:rsidR="003C1DDE">
        <w:rPr>
          <w:sz w:val="22"/>
          <w:szCs w:val="22"/>
        </w:rPr>
        <w:t xml:space="preserve"> under </w:t>
      </w:r>
      <w:r w:rsidR="0017047B">
        <w:rPr>
          <w:sz w:val="22"/>
          <w:szCs w:val="22"/>
        </w:rPr>
        <w:t>”</w:t>
      </w:r>
      <w:r w:rsidR="003C1DDE">
        <w:rPr>
          <w:sz w:val="22"/>
          <w:szCs w:val="22"/>
        </w:rPr>
        <w:t>bemærkninger</w:t>
      </w:r>
      <w:r w:rsidR="0017047B">
        <w:rPr>
          <w:sz w:val="22"/>
          <w:szCs w:val="22"/>
        </w:rPr>
        <w:t>”</w:t>
      </w:r>
      <w:r>
        <w:rPr>
          <w:sz w:val="22"/>
          <w:szCs w:val="22"/>
        </w:rPr>
        <w:t xml:space="preserve">. Der vil være mulighed for at </w:t>
      </w:r>
      <w:r w:rsidR="00704A87">
        <w:rPr>
          <w:sz w:val="22"/>
          <w:szCs w:val="22"/>
        </w:rPr>
        <w:t>låne</w:t>
      </w:r>
      <w:r>
        <w:rPr>
          <w:sz w:val="22"/>
          <w:szCs w:val="22"/>
        </w:rPr>
        <w:t xml:space="preserve"> brikker</w:t>
      </w:r>
      <w:r w:rsidR="003C1DD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D2662" w:rsidRDefault="008D2662" w:rsidP="008D2662">
      <w:pPr>
        <w:pStyle w:val="Default"/>
        <w:rPr>
          <w:b/>
          <w:bCs/>
          <w:sz w:val="22"/>
          <w:szCs w:val="22"/>
        </w:rPr>
      </w:pPr>
    </w:p>
    <w:p w:rsidR="008D266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D2662">
        <w:rPr>
          <w:b/>
          <w:bCs/>
          <w:sz w:val="22"/>
          <w:szCs w:val="22"/>
        </w:rPr>
        <w:t xml:space="preserve">. Gældende regler </w:t>
      </w:r>
    </w:p>
    <w:p w:rsidR="008D2662" w:rsidRPr="001277B4" w:rsidRDefault="008D2662" w:rsidP="008D2662">
      <w:pPr>
        <w:pStyle w:val="Default"/>
        <w:rPr>
          <w:b/>
          <w:sz w:val="22"/>
          <w:szCs w:val="22"/>
        </w:rPr>
      </w:pPr>
      <w:r w:rsidRPr="001A5CC0">
        <w:rPr>
          <w:b/>
          <w:sz w:val="22"/>
          <w:szCs w:val="22"/>
        </w:rPr>
        <w:t xml:space="preserve">www.dmif.dk, Love og bestemmelser, Kap. 8. Biathlon orientering. </w:t>
      </w:r>
    </w:p>
    <w:p w:rsidR="008D2662" w:rsidRDefault="008D2662" w:rsidP="008D2662">
      <w:pPr>
        <w:pStyle w:val="Default"/>
        <w:rPr>
          <w:b/>
          <w:bCs/>
          <w:sz w:val="22"/>
          <w:szCs w:val="22"/>
        </w:rPr>
      </w:pPr>
    </w:p>
    <w:p w:rsidR="00192B91" w:rsidRDefault="00192B91" w:rsidP="008D2662">
      <w:pPr>
        <w:pStyle w:val="Default"/>
        <w:rPr>
          <w:b/>
          <w:bCs/>
          <w:sz w:val="22"/>
          <w:szCs w:val="22"/>
        </w:rPr>
      </w:pPr>
    </w:p>
    <w:p w:rsidR="008D266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</w:t>
      </w:r>
      <w:r w:rsidR="008D2662">
        <w:rPr>
          <w:b/>
          <w:bCs/>
          <w:sz w:val="22"/>
          <w:szCs w:val="22"/>
        </w:rPr>
        <w:t xml:space="preserve">. Økonomi (Kun for DMI medlemsforeninger) </w:t>
      </w: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Ydelser (transport og kostpenge) i henhold til FS</w:t>
      </w:r>
      <w:r w:rsidR="00A80656">
        <w:rPr>
          <w:sz w:val="22"/>
          <w:szCs w:val="22"/>
        </w:rPr>
        <w:t>K</w:t>
      </w:r>
      <w:r>
        <w:rPr>
          <w:sz w:val="22"/>
          <w:szCs w:val="22"/>
        </w:rPr>
        <w:t>BEF nr. 01-201</w:t>
      </w:r>
      <w:r w:rsidR="00A80656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</w:p>
    <w:p w:rsidR="008D2662" w:rsidRDefault="008D2662" w:rsidP="008D2662">
      <w:pPr>
        <w:pStyle w:val="Default"/>
      </w:pPr>
      <w:r>
        <w:rPr>
          <w:sz w:val="22"/>
          <w:szCs w:val="22"/>
        </w:rPr>
        <w:t>Udgifterne konteres under anvendelse af eget INTERN ORDRENR.</w:t>
      </w:r>
      <w:r w:rsidRPr="003C13A9">
        <w:t xml:space="preserve"> </w:t>
      </w:r>
    </w:p>
    <w:p w:rsidR="00192B91" w:rsidRDefault="00192B91" w:rsidP="008D2662">
      <w:pPr>
        <w:pStyle w:val="Default"/>
        <w:rPr>
          <w:b/>
          <w:bCs/>
          <w:sz w:val="22"/>
          <w:szCs w:val="22"/>
        </w:rPr>
      </w:pPr>
    </w:p>
    <w:p w:rsidR="008D266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8D2662">
        <w:rPr>
          <w:b/>
          <w:bCs/>
          <w:sz w:val="22"/>
          <w:szCs w:val="22"/>
        </w:rPr>
        <w:t xml:space="preserve">. Kammeratskabsaften </w:t>
      </w:r>
    </w:p>
    <w:p w:rsidR="008D2662" w:rsidRPr="007479CD" w:rsidRDefault="008D2662" w:rsidP="008D2662">
      <w:pPr>
        <w:pStyle w:val="Default"/>
        <w:rPr>
          <w:sz w:val="22"/>
          <w:szCs w:val="22"/>
        </w:rPr>
      </w:pPr>
      <w:r w:rsidRPr="007479CD">
        <w:rPr>
          <w:sz w:val="22"/>
          <w:szCs w:val="22"/>
        </w:rPr>
        <w:t xml:space="preserve">Foregår </w:t>
      </w:r>
      <w:r w:rsidR="001277B4">
        <w:rPr>
          <w:sz w:val="22"/>
          <w:szCs w:val="22"/>
        </w:rPr>
        <w:t>i Søgårdlejrens cafeteria lør</w:t>
      </w:r>
      <w:r w:rsidRPr="007479CD">
        <w:rPr>
          <w:color w:val="auto"/>
          <w:sz w:val="22"/>
          <w:szCs w:val="22"/>
        </w:rPr>
        <w:t xml:space="preserve">dag aften d. </w:t>
      </w:r>
      <w:r w:rsidR="00192B91">
        <w:rPr>
          <w:color w:val="auto"/>
          <w:sz w:val="22"/>
          <w:szCs w:val="22"/>
        </w:rPr>
        <w:t>17</w:t>
      </w:r>
      <w:r w:rsidR="004C7C92" w:rsidRPr="007479CD">
        <w:rPr>
          <w:color w:val="auto"/>
          <w:sz w:val="22"/>
          <w:szCs w:val="22"/>
        </w:rPr>
        <w:t xml:space="preserve">. </w:t>
      </w:r>
      <w:r w:rsidR="00192B91">
        <w:rPr>
          <w:color w:val="auto"/>
          <w:sz w:val="22"/>
          <w:szCs w:val="22"/>
        </w:rPr>
        <w:t>oktober</w:t>
      </w:r>
      <w:r w:rsidR="003313A1">
        <w:rPr>
          <w:color w:val="auto"/>
          <w:sz w:val="22"/>
          <w:szCs w:val="22"/>
        </w:rPr>
        <w:t xml:space="preserve"> </w:t>
      </w:r>
      <w:r w:rsidRPr="007479CD">
        <w:rPr>
          <w:color w:val="auto"/>
          <w:sz w:val="22"/>
          <w:szCs w:val="22"/>
        </w:rPr>
        <w:t>kl. 1900.</w:t>
      </w:r>
      <w:r w:rsidRPr="007479CD">
        <w:rPr>
          <w:sz w:val="22"/>
          <w:szCs w:val="22"/>
        </w:rPr>
        <w:t xml:space="preserve"> </w:t>
      </w:r>
    </w:p>
    <w:p w:rsidR="008D2662" w:rsidRPr="007479CD" w:rsidRDefault="008D2662" w:rsidP="008D2662">
      <w:pPr>
        <w:pStyle w:val="Default"/>
        <w:rPr>
          <w:sz w:val="22"/>
          <w:szCs w:val="22"/>
        </w:rPr>
      </w:pPr>
      <w:r w:rsidRPr="007479CD">
        <w:rPr>
          <w:sz w:val="22"/>
          <w:szCs w:val="22"/>
        </w:rPr>
        <w:t>Det koster</w:t>
      </w:r>
      <w:r w:rsidR="007479CD">
        <w:rPr>
          <w:sz w:val="22"/>
          <w:szCs w:val="22"/>
        </w:rPr>
        <w:t xml:space="preserve"> kr.</w:t>
      </w:r>
      <w:r w:rsidRPr="007479CD">
        <w:rPr>
          <w:sz w:val="22"/>
          <w:szCs w:val="22"/>
        </w:rPr>
        <w:t xml:space="preserve"> 1</w:t>
      </w:r>
      <w:r w:rsidR="007479CD">
        <w:rPr>
          <w:sz w:val="22"/>
          <w:szCs w:val="22"/>
        </w:rPr>
        <w:t xml:space="preserve">75 </w:t>
      </w:r>
      <w:r w:rsidRPr="007479CD">
        <w:rPr>
          <w:sz w:val="22"/>
          <w:szCs w:val="22"/>
        </w:rPr>
        <w:t xml:space="preserve">pr. person at deltage. </w:t>
      </w:r>
    </w:p>
    <w:p w:rsidR="008D2662" w:rsidRPr="007479CD" w:rsidRDefault="008D2662" w:rsidP="008D2662">
      <w:pPr>
        <w:pStyle w:val="Default"/>
        <w:rPr>
          <w:sz w:val="22"/>
          <w:szCs w:val="22"/>
        </w:rPr>
      </w:pPr>
      <w:r w:rsidRPr="007479CD">
        <w:rPr>
          <w:sz w:val="22"/>
          <w:szCs w:val="22"/>
        </w:rPr>
        <w:t>Ti</w:t>
      </w:r>
      <w:r w:rsidR="0006493D">
        <w:rPr>
          <w:sz w:val="22"/>
          <w:szCs w:val="22"/>
        </w:rPr>
        <w:t>lmelding påføres skemaet og er h</w:t>
      </w:r>
      <w:r w:rsidRPr="007479CD">
        <w:rPr>
          <w:sz w:val="22"/>
          <w:szCs w:val="22"/>
        </w:rPr>
        <w:t xml:space="preserve">erefter bindende. </w:t>
      </w:r>
    </w:p>
    <w:p w:rsidR="008D2662" w:rsidRPr="007479CD" w:rsidRDefault="008D2662" w:rsidP="008D2662">
      <w:pPr>
        <w:pStyle w:val="Default"/>
        <w:rPr>
          <w:sz w:val="22"/>
          <w:szCs w:val="22"/>
        </w:rPr>
      </w:pPr>
      <w:r w:rsidRPr="007479CD">
        <w:rPr>
          <w:sz w:val="22"/>
          <w:szCs w:val="22"/>
        </w:rPr>
        <w:t xml:space="preserve">Indbetaling foretages på </w:t>
      </w:r>
      <w:r w:rsidR="0017047B">
        <w:rPr>
          <w:sz w:val="22"/>
          <w:szCs w:val="22"/>
        </w:rPr>
        <w:t>HJV</w:t>
      </w:r>
      <w:r w:rsidR="003313A1">
        <w:rPr>
          <w:sz w:val="22"/>
          <w:szCs w:val="22"/>
        </w:rPr>
        <w:t>SSJI</w:t>
      </w:r>
      <w:r w:rsidRPr="007479CD">
        <w:rPr>
          <w:sz w:val="22"/>
          <w:szCs w:val="22"/>
        </w:rPr>
        <w:t xml:space="preserve"> konto</w:t>
      </w:r>
      <w:r w:rsidR="0017047B">
        <w:rPr>
          <w:sz w:val="22"/>
          <w:szCs w:val="22"/>
        </w:rPr>
        <w:t xml:space="preserve"> i Sydbank</w:t>
      </w:r>
      <w:r w:rsidRPr="007479CD">
        <w:rPr>
          <w:sz w:val="22"/>
          <w:szCs w:val="22"/>
        </w:rPr>
        <w:t xml:space="preserve"> (se tilmeldingsskema). </w:t>
      </w:r>
    </w:p>
    <w:p w:rsidR="008D2662" w:rsidRPr="00D60610" w:rsidRDefault="008D2662" w:rsidP="008D2662">
      <w:pPr>
        <w:pStyle w:val="Default"/>
        <w:rPr>
          <w:sz w:val="22"/>
          <w:szCs w:val="22"/>
          <w:highlight w:val="yellow"/>
        </w:rPr>
      </w:pPr>
    </w:p>
    <w:p w:rsidR="008D2662" w:rsidRPr="0017047B" w:rsidRDefault="008D2662" w:rsidP="008D2662">
      <w:pPr>
        <w:pStyle w:val="Default"/>
        <w:rPr>
          <w:b/>
          <w:color w:val="auto"/>
          <w:sz w:val="22"/>
          <w:szCs w:val="22"/>
        </w:rPr>
      </w:pPr>
      <w:r w:rsidRPr="00CF0CD7">
        <w:rPr>
          <w:sz w:val="22"/>
          <w:szCs w:val="22"/>
        </w:rPr>
        <w:t>Reg</w:t>
      </w:r>
      <w:r w:rsidR="0017047B">
        <w:rPr>
          <w:sz w:val="22"/>
          <w:szCs w:val="22"/>
        </w:rPr>
        <w:t>istreringsnummer</w:t>
      </w:r>
      <w:r w:rsidRPr="00CF0CD7">
        <w:rPr>
          <w:sz w:val="22"/>
          <w:szCs w:val="22"/>
        </w:rPr>
        <w:t xml:space="preserve">: </w:t>
      </w:r>
      <w:r w:rsidR="0017047B">
        <w:rPr>
          <w:b/>
          <w:sz w:val="22"/>
          <w:szCs w:val="22"/>
        </w:rPr>
        <w:t>7045</w:t>
      </w:r>
      <w:r w:rsidR="0006493D">
        <w:rPr>
          <w:sz w:val="22"/>
          <w:szCs w:val="22"/>
        </w:rPr>
        <w:t xml:space="preserve">, </w:t>
      </w:r>
      <w:r w:rsidRPr="00CF0CD7">
        <w:rPr>
          <w:sz w:val="22"/>
          <w:szCs w:val="22"/>
        </w:rPr>
        <w:t>Konto</w:t>
      </w:r>
      <w:r w:rsidR="0017047B">
        <w:rPr>
          <w:color w:val="auto"/>
          <w:sz w:val="22"/>
          <w:szCs w:val="22"/>
        </w:rPr>
        <w:t xml:space="preserve">nummer: </w:t>
      </w:r>
      <w:proofErr w:type="gramStart"/>
      <w:r w:rsidR="0017047B">
        <w:rPr>
          <w:b/>
          <w:color w:val="auto"/>
          <w:sz w:val="22"/>
          <w:szCs w:val="22"/>
        </w:rPr>
        <w:t>0001408474</w:t>
      </w:r>
      <w:proofErr w:type="gramEnd"/>
    </w:p>
    <w:p w:rsidR="008D2662" w:rsidRDefault="008D2662" w:rsidP="008D2662">
      <w:pPr>
        <w:pStyle w:val="Default"/>
        <w:rPr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Husk at anføre idrætsforeningens navn og ”DMI </w:t>
      </w:r>
      <w:r w:rsidR="003313A1">
        <w:rPr>
          <w:sz w:val="22"/>
          <w:szCs w:val="22"/>
        </w:rPr>
        <w:t>Biathlon 2020</w:t>
      </w:r>
      <w:r>
        <w:rPr>
          <w:sz w:val="22"/>
          <w:szCs w:val="22"/>
        </w:rPr>
        <w:t xml:space="preserve">” i meddelelse til modtageren. </w:t>
      </w:r>
    </w:p>
    <w:p w:rsidR="008D2662" w:rsidRDefault="008D2662" w:rsidP="008D2662">
      <w:pPr>
        <w:pStyle w:val="Default"/>
        <w:rPr>
          <w:b/>
          <w:bCs/>
          <w:sz w:val="22"/>
          <w:szCs w:val="22"/>
        </w:rPr>
      </w:pPr>
    </w:p>
    <w:p w:rsidR="008D2662" w:rsidRDefault="00704A87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8D2662">
        <w:rPr>
          <w:b/>
          <w:bCs/>
          <w:sz w:val="22"/>
          <w:szCs w:val="22"/>
        </w:rPr>
        <w:t xml:space="preserve">. Kontaktpersoner </w:t>
      </w:r>
    </w:p>
    <w:p w:rsidR="008D2662" w:rsidRPr="00192B91" w:rsidRDefault="003313A1" w:rsidP="008D2662">
      <w:pPr>
        <w:pStyle w:val="Default"/>
        <w:rPr>
          <w:color w:val="auto"/>
          <w:sz w:val="22"/>
          <w:szCs w:val="22"/>
        </w:rPr>
      </w:pPr>
      <w:r w:rsidRPr="00192B91">
        <w:rPr>
          <w:color w:val="auto"/>
          <w:sz w:val="22"/>
          <w:szCs w:val="22"/>
        </w:rPr>
        <w:t>MJ Tobias Tesch</w:t>
      </w:r>
      <w:r w:rsidRPr="00192B91">
        <w:rPr>
          <w:color w:val="auto"/>
          <w:sz w:val="22"/>
          <w:szCs w:val="22"/>
        </w:rPr>
        <w:tab/>
      </w:r>
      <w:r w:rsidR="0015163C" w:rsidRPr="00192B91">
        <w:rPr>
          <w:color w:val="auto"/>
          <w:sz w:val="22"/>
          <w:szCs w:val="22"/>
        </w:rPr>
        <w:t>tlf.</w:t>
      </w:r>
      <w:r w:rsidR="00470F2A" w:rsidRPr="00192B91">
        <w:rPr>
          <w:color w:val="auto"/>
          <w:sz w:val="22"/>
          <w:szCs w:val="22"/>
        </w:rPr>
        <w:t>:</w:t>
      </w:r>
      <w:r w:rsidR="0015163C" w:rsidRPr="00192B91">
        <w:rPr>
          <w:color w:val="auto"/>
          <w:sz w:val="22"/>
          <w:szCs w:val="22"/>
        </w:rPr>
        <w:t xml:space="preserve"> </w:t>
      </w:r>
      <w:r w:rsidRPr="00192B91">
        <w:rPr>
          <w:color w:val="auto"/>
          <w:sz w:val="22"/>
          <w:szCs w:val="22"/>
        </w:rPr>
        <w:t>298 298 38</w:t>
      </w:r>
      <w:r w:rsidR="0015163C" w:rsidRPr="00192B91">
        <w:rPr>
          <w:color w:val="auto"/>
          <w:sz w:val="22"/>
          <w:szCs w:val="22"/>
        </w:rPr>
        <w:tab/>
        <w:t>mail:</w:t>
      </w:r>
      <w:r w:rsidRPr="00192B91">
        <w:rPr>
          <w:color w:val="auto"/>
          <w:sz w:val="22"/>
          <w:szCs w:val="22"/>
        </w:rPr>
        <w:t xml:space="preserve"> hdssj-chopu</w:t>
      </w:r>
      <w:r w:rsidR="0015163C" w:rsidRPr="00192B91">
        <w:rPr>
          <w:color w:val="auto"/>
          <w:sz w:val="22"/>
          <w:szCs w:val="22"/>
        </w:rPr>
        <w:t>@</w:t>
      </w:r>
      <w:r w:rsidRPr="00192B91">
        <w:rPr>
          <w:color w:val="auto"/>
          <w:sz w:val="22"/>
          <w:szCs w:val="22"/>
        </w:rPr>
        <w:t>fiin</w:t>
      </w:r>
      <w:r w:rsidR="0015163C" w:rsidRPr="00192B91">
        <w:rPr>
          <w:color w:val="auto"/>
          <w:sz w:val="22"/>
          <w:szCs w:val="22"/>
        </w:rPr>
        <w:t>.dk</w:t>
      </w:r>
    </w:p>
    <w:p w:rsidR="008D2662" w:rsidRPr="00192B91" w:rsidRDefault="008D2662" w:rsidP="008D2662">
      <w:pPr>
        <w:pStyle w:val="Default"/>
        <w:rPr>
          <w:b/>
          <w:bCs/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704A87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 xml:space="preserve">. Tilmelding </w:t>
      </w:r>
    </w:p>
    <w:p w:rsidR="008D2662" w:rsidRDefault="0030051D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Tilmelding foretages ved at udfylde tilmeldingsskemaet (bilag) og sende det til: </w:t>
      </w:r>
      <w:hyperlink r:id="rId9" w:history="1">
        <w:r w:rsidRPr="006E0E3C">
          <w:rPr>
            <w:rStyle w:val="Hyperlink"/>
            <w:bCs/>
            <w:sz w:val="22"/>
            <w:szCs w:val="22"/>
          </w:rPr>
          <w:t>hdssj-chopu@fiin.dk</w:t>
        </w:r>
      </w:hyperlink>
      <w:r>
        <w:rPr>
          <w:bCs/>
          <w:sz w:val="22"/>
          <w:szCs w:val="22"/>
        </w:rPr>
        <w:tab/>
        <w:t xml:space="preserve"> og </w:t>
      </w:r>
      <w:hyperlink r:id="rId10" w:history="1">
        <w:r w:rsidR="0006493D" w:rsidRPr="006E0E3C">
          <w:rPr>
            <w:rStyle w:val="Hyperlink"/>
            <w:sz w:val="22"/>
            <w:szCs w:val="22"/>
          </w:rPr>
          <w:t>dmi-2@mil.dk</w:t>
        </w:r>
      </w:hyperlink>
      <w:r>
        <w:rPr>
          <w:sz w:val="22"/>
          <w:szCs w:val="22"/>
        </w:rPr>
        <w:t>.</w:t>
      </w:r>
    </w:p>
    <w:p w:rsidR="0030051D" w:rsidRPr="00470F2A" w:rsidRDefault="0030051D" w:rsidP="008D2662">
      <w:pPr>
        <w:pStyle w:val="Default"/>
        <w:rPr>
          <w:sz w:val="22"/>
          <w:szCs w:val="22"/>
        </w:rPr>
      </w:pPr>
    </w:p>
    <w:p w:rsidR="0030051D" w:rsidRPr="003313A1" w:rsidRDefault="0030051D" w:rsidP="003005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Tilmelding imødeses ikke senere end torsdag den 01. oktober 2020. </w:t>
      </w:r>
    </w:p>
    <w:p w:rsidR="0006493D" w:rsidRPr="0006493D" w:rsidRDefault="0006493D" w:rsidP="008D2662">
      <w:pPr>
        <w:pStyle w:val="Default"/>
        <w:rPr>
          <w:bCs/>
          <w:sz w:val="22"/>
          <w:szCs w:val="22"/>
        </w:rPr>
      </w:pP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704A87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Program </w:t>
      </w:r>
    </w:p>
    <w:p w:rsidR="008D2662" w:rsidRDefault="008D2662" w:rsidP="008D26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Stævneprogram</w:t>
      </w:r>
      <w:r w:rsidR="007479CD">
        <w:rPr>
          <w:sz w:val="22"/>
          <w:szCs w:val="22"/>
        </w:rPr>
        <w:t>/disciplininstruks</w:t>
      </w:r>
      <w:r>
        <w:rPr>
          <w:sz w:val="22"/>
          <w:szCs w:val="22"/>
        </w:rPr>
        <w:t xml:space="preserve"> </w:t>
      </w:r>
      <w:r w:rsidR="0006493D">
        <w:rPr>
          <w:sz w:val="22"/>
          <w:szCs w:val="22"/>
        </w:rPr>
        <w:t>med mere</w:t>
      </w:r>
      <w:r w:rsidR="00704A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udsendes på FIIN- og internettet til anmeldte adresser i ugen op til stævnet. </w:t>
      </w:r>
      <w:r w:rsidR="00704A87">
        <w:rPr>
          <w:sz w:val="22"/>
          <w:szCs w:val="22"/>
        </w:rPr>
        <w:t>Disse vil ligeledes være at finde på www.biathlon.dk</w:t>
      </w:r>
    </w:p>
    <w:p w:rsidR="008D2662" w:rsidRDefault="008D2662" w:rsidP="008D2662">
      <w:pPr>
        <w:pStyle w:val="Default"/>
        <w:rPr>
          <w:sz w:val="22"/>
          <w:szCs w:val="22"/>
        </w:rPr>
      </w:pPr>
    </w:p>
    <w:p w:rsidR="00470F2A" w:rsidRDefault="00470F2A" w:rsidP="00B273FC">
      <w:pPr>
        <w:pStyle w:val="Default"/>
        <w:jc w:val="center"/>
        <w:rPr>
          <w:sz w:val="22"/>
          <w:szCs w:val="22"/>
        </w:rPr>
      </w:pPr>
    </w:p>
    <w:p w:rsidR="008D2662" w:rsidRDefault="008D2662" w:rsidP="00B273F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Med venlig hilsen</w:t>
      </w:r>
    </w:p>
    <w:p w:rsidR="00BD005C" w:rsidRDefault="00BD005C" w:rsidP="00B273FC">
      <w:pPr>
        <w:jc w:val="center"/>
        <w:rPr>
          <w:rFonts w:ascii="Arial" w:hAnsi="Arial" w:cs="Arial"/>
          <w:szCs w:val="24"/>
        </w:rPr>
      </w:pPr>
    </w:p>
    <w:p w:rsidR="00225F60" w:rsidRDefault="00225F60" w:rsidP="00B273FC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B273FC" w:rsidRDefault="00B273FC" w:rsidP="00B273FC">
      <w:pPr>
        <w:jc w:val="center"/>
        <w:rPr>
          <w:rFonts w:ascii="Arial" w:hAnsi="Arial" w:cs="Arial"/>
          <w:szCs w:val="24"/>
        </w:rPr>
      </w:pPr>
    </w:p>
    <w:p w:rsidR="00470F2A" w:rsidRDefault="00470F2A" w:rsidP="00B273FC">
      <w:pPr>
        <w:jc w:val="center"/>
        <w:rPr>
          <w:rFonts w:ascii="Arial" w:hAnsi="Arial" w:cs="Arial"/>
          <w:szCs w:val="24"/>
        </w:rPr>
      </w:pPr>
    </w:p>
    <w:p w:rsidR="00B273FC" w:rsidRDefault="00470F2A" w:rsidP="00B273F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Jan N. Vesthede</w:t>
      </w:r>
    </w:p>
    <w:p w:rsidR="00B273FC" w:rsidRPr="001877AE" w:rsidRDefault="00B273FC" w:rsidP="00B273FC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Vicegeneralsekretær</w:t>
      </w:r>
    </w:p>
    <w:sectPr w:rsidR="00B273FC" w:rsidRPr="001877AE" w:rsidSect="003313A1">
      <w:headerReference w:type="even" r:id="rId11"/>
      <w:headerReference w:type="default" r:id="rId12"/>
      <w:headerReference w:type="first" r:id="rId13"/>
      <w:pgSz w:w="11907" w:h="16840" w:code="9"/>
      <w:pgMar w:top="1391" w:right="1134" w:bottom="851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1D9" w:rsidRDefault="005241D9">
      <w:r>
        <w:separator/>
      </w:r>
    </w:p>
  </w:endnote>
  <w:endnote w:type="continuationSeparator" w:id="0">
    <w:p w:rsidR="005241D9" w:rsidRDefault="0052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1D9" w:rsidRDefault="005241D9">
      <w:r>
        <w:separator/>
      </w:r>
    </w:p>
  </w:footnote>
  <w:footnote w:type="continuationSeparator" w:id="0">
    <w:p w:rsidR="005241D9" w:rsidRDefault="00524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D9" w:rsidRDefault="005241D9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5241D9" w:rsidRDefault="005241D9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D9" w:rsidRPr="000E60BC" w:rsidRDefault="005241D9">
    <w:pPr>
      <w:pStyle w:val="Sidehoved"/>
      <w:framePr w:wrap="around" w:vAnchor="text" w:hAnchor="margin" w:xAlign="center" w:y="1"/>
      <w:rPr>
        <w:rStyle w:val="Sidetal"/>
        <w:rFonts w:ascii="Arial" w:hAnsi="Arial" w:cs="Arial"/>
      </w:rPr>
    </w:pPr>
    <w:r w:rsidRPr="000E60BC">
      <w:rPr>
        <w:rStyle w:val="Sidetal"/>
        <w:rFonts w:ascii="Arial" w:hAnsi="Arial" w:cs="Arial"/>
      </w:rPr>
      <w:fldChar w:fldCharType="begin"/>
    </w:r>
    <w:r w:rsidRPr="000E60BC">
      <w:rPr>
        <w:rStyle w:val="Sidetal"/>
        <w:rFonts w:ascii="Arial" w:hAnsi="Arial" w:cs="Arial"/>
      </w:rPr>
      <w:instrText xml:space="preserve">PAGE  </w:instrText>
    </w:r>
    <w:r w:rsidRPr="000E60BC">
      <w:rPr>
        <w:rStyle w:val="Sidetal"/>
        <w:rFonts w:ascii="Arial" w:hAnsi="Arial" w:cs="Arial"/>
      </w:rPr>
      <w:fldChar w:fldCharType="separate"/>
    </w:r>
    <w:r w:rsidR="009B63A3">
      <w:rPr>
        <w:rStyle w:val="Sidetal"/>
        <w:rFonts w:ascii="Arial" w:hAnsi="Arial" w:cs="Arial"/>
        <w:noProof/>
      </w:rPr>
      <w:t>3</w:t>
    </w:r>
    <w:r w:rsidRPr="000E60BC">
      <w:rPr>
        <w:rStyle w:val="Sidetal"/>
        <w:rFonts w:ascii="Arial" w:hAnsi="Arial" w:cs="Arial"/>
      </w:rPr>
      <w:fldChar w:fldCharType="end"/>
    </w:r>
  </w:p>
  <w:p w:rsidR="005241D9" w:rsidRDefault="005241D9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D9" w:rsidRDefault="005241D9">
    <w:pPr>
      <w:pStyle w:val="Sidehoved"/>
      <w:tabs>
        <w:tab w:val="clear" w:pos="4819"/>
        <w:tab w:val="clear" w:pos="9638"/>
      </w:tabs>
      <w:spacing w:line="120" w:lineRule="aut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100CB08" wp14:editId="5679DA6E">
          <wp:simplePos x="0" y="0"/>
          <wp:positionH relativeFrom="column">
            <wp:posOffset>-3810</wp:posOffset>
          </wp:positionH>
          <wp:positionV relativeFrom="paragraph">
            <wp:posOffset>-82550</wp:posOffset>
          </wp:positionV>
          <wp:extent cx="882015" cy="1323340"/>
          <wp:effectExtent l="0" t="0" r="0" b="0"/>
          <wp:wrapTight wrapText="bothSides">
            <wp:wrapPolygon edited="0">
              <wp:start x="0" y="0"/>
              <wp:lineTo x="0" y="21351"/>
              <wp:lineTo x="21149" y="21351"/>
              <wp:lineTo x="21149" y="0"/>
              <wp:lineTo x="0" y="0"/>
            </wp:wrapPolygon>
          </wp:wrapTight>
          <wp:docPr id="2" name="Billed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323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41D9" w:rsidRPr="00F308A7" w:rsidRDefault="005241D9">
    <w:pPr>
      <w:pStyle w:val="Sidehoved"/>
      <w:tabs>
        <w:tab w:val="clear" w:pos="4819"/>
        <w:tab w:val="clear" w:pos="9638"/>
        <w:tab w:val="left" w:pos="709"/>
        <w:tab w:val="left" w:pos="993"/>
      </w:tabs>
      <w:rPr>
        <w:rFonts w:ascii="Arial" w:hAnsi="Arial" w:cs="Arial"/>
      </w:rPr>
    </w:pPr>
    <w:r>
      <w:tab/>
      <w:t xml:space="preserve">              </w:t>
    </w:r>
    <w:r w:rsidRPr="00F308A7">
      <w:rPr>
        <w:rFonts w:ascii="Arial" w:hAnsi="Arial" w:cs="Arial"/>
        <w:b/>
      </w:rPr>
      <w:t>DANSK MILITÆRT IDRÆTSFORBUND</w:t>
    </w:r>
    <w:r w:rsidRPr="00F308A7">
      <w:rPr>
        <w:rFonts w:ascii="Arial" w:hAnsi="Arial" w:cs="Arial"/>
      </w:rPr>
      <w:t xml:space="preserve"> </w:t>
    </w:r>
  </w:p>
  <w:p w:rsidR="005241D9" w:rsidRPr="00F308A7" w:rsidRDefault="005241D9">
    <w:pPr>
      <w:pStyle w:val="Sidehoved"/>
      <w:tabs>
        <w:tab w:val="clear" w:pos="4819"/>
        <w:tab w:val="clear" w:pos="9638"/>
        <w:tab w:val="left" w:pos="709"/>
        <w:tab w:val="left" w:pos="1134"/>
        <w:tab w:val="left" w:pos="1843"/>
      </w:tabs>
      <w:rPr>
        <w:rFonts w:ascii="Arial" w:hAnsi="Arial" w:cs="Arial"/>
        <w:sz w:val="18"/>
      </w:rPr>
    </w:pPr>
    <w:r w:rsidRPr="00F308A7">
      <w:rPr>
        <w:rFonts w:ascii="Arial" w:hAnsi="Arial" w:cs="Arial"/>
      </w:rPr>
      <w:tab/>
      <w:t xml:space="preserve">        </w:t>
    </w:r>
    <w:r>
      <w:rPr>
        <w:rFonts w:ascii="Arial" w:hAnsi="Arial" w:cs="Arial"/>
      </w:rPr>
      <w:t xml:space="preserve">           </w:t>
    </w:r>
    <w:r w:rsidRPr="00F308A7">
      <w:rPr>
        <w:rFonts w:ascii="Arial" w:hAnsi="Arial" w:cs="Arial"/>
        <w:sz w:val="18"/>
      </w:rPr>
      <w:t xml:space="preserve">Protektor: Hans </w:t>
    </w:r>
    <w:r>
      <w:rPr>
        <w:rFonts w:ascii="Arial" w:hAnsi="Arial" w:cs="Arial"/>
        <w:sz w:val="18"/>
      </w:rPr>
      <w:t>K</w:t>
    </w:r>
    <w:r w:rsidRPr="00F308A7">
      <w:rPr>
        <w:rFonts w:ascii="Arial" w:hAnsi="Arial" w:cs="Arial"/>
        <w:sz w:val="18"/>
      </w:rPr>
      <w:t xml:space="preserve">gl. Højhed </w:t>
    </w:r>
    <w:r>
      <w:rPr>
        <w:rFonts w:ascii="Arial" w:hAnsi="Arial" w:cs="Arial"/>
        <w:sz w:val="18"/>
      </w:rPr>
      <w:t>Kronprinsen</w:t>
    </w:r>
  </w:p>
  <w:p w:rsidR="005241D9" w:rsidRPr="00F308A7" w:rsidRDefault="005241D9">
    <w:pPr>
      <w:pStyle w:val="Sidehoved"/>
      <w:tabs>
        <w:tab w:val="clear" w:pos="4819"/>
        <w:tab w:val="clear" w:pos="9638"/>
        <w:tab w:val="left" w:pos="709"/>
        <w:tab w:val="left" w:pos="1276"/>
      </w:tabs>
      <w:rPr>
        <w:rFonts w:ascii="Arial" w:hAnsi="Arial" w:cs="Arial"/>
      </w:rPr>
    </w:pPr>
    <w:r w:rsidRPr="00F308A7">
      <w:rPr>
        <w:rFonts w:ascii="Arial" w:hAnsi="Arial" w:cs="Arial"/>
      </w:rPr>
      <w:tab/>
    </w:r>
    <w:r>
      <w:rPr>
        <w:rFonts w:ascii="Arial" w:hAnsi="Arial" w:cs="Arial"/>
      </w:rPr>
      <w:t xml:space="preserve"> </w:t>
    </w:r>
    <w:r w:rsidRPr="00F308A7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</w:t>
    </w:r>
    <w:r w:rsidRPr="00F308A7">
      <w:rPr>
        <w:rFonts w:ascii="Arial" w:hAnsi="Arial" w:cs="Arial"/>
      </w:rPr>
      <w:t>Medlem af Danmarks Idræts</w:t>
    </w:r>
    <w:r>
      <w:rPr>
        <w:rFonts w:ascii="Arial" w:hAnsi="Arial" w:cs="Arial"/>
      </w:rPr>
      <w:t>f</w:t>
    </w:r>
    <w:r w:rsidRPr="00F308A7">
      <w:rPr>
        <w:rFonts w:ascii="Arial" w:hAnsi="Arial" w:cs="Arial"/>
      </w:rPr>
      <w:t>orbund</w:t>
    </w:r>
  </w:p>
  <w:p w:rsidR="005241D9" w:rsidRPr="00F308A7" w:rsidRDefault="005241D9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</w:rPr>
    </w:pPr>
    <w:r w:rsidRPr="00F308A7">
      <w:rPr>
        <w:rFonts w:ascii="Arial" w:hAnsi="Arial" w:cs="Arial"/>
      </w:rPr>
      <w:tab/>
      <w:t xml:space="preserve">  </w:t>
    </w:r>
    <w:r>
      <w:rPr>
        <w:rFonts w:ascii="Arial" w:hAnsi="Arial" w:cs="Arial"/>
      </w:rPr>
      <w:t xml:space="preserve">           </w:t>
    </w:r>
    <w:r w:rsidRPr="00F308A7">
      <w:rPr>
        <w:rFonts w:ascii="Arial" w:hAnsi="Arial" w:cs="Arial"/>
      </w:rPr>
      <w:t xml:space="preserve">  </w:t>
    </w:r>
    <w:r>
      <w:rPr>
        <w:rFonts w:ascii="Arial" w:hAnsi="Arial" w:cs="Arial"/>
      </w:rPr>
      <w:t xml:space="preserve"> Høveltegård, Ellebækvej 2A, 3460 Birkerød</w:t>
    </w:r>
    <w:r>
      <w:rPr>
        <w:rFonts w:ascii="Arial" w:hAnsi="Arial" w:cs="Arial"/>
        <w:sz w:val="22"/>
      </w:rPr>
      <w:t xml:space="preserve"> </w:t>
    </w:r>
  </w:p>
  <w:p w:rsidR="005241D9" w:rsidRPr="00F308A7" w:rsidRDefault="005241D9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</w:rPr>
    </w:pPr>
    <w:r w:rsidRPr="00F308A7">
      <w:rPr>
        <w:rFonts w:ascii="Arial" w:hAnsi="Arial" w:cs="Arial"/>
        <w:sz w:val="22"/>
      </w:rPr>
      <w:t xml:space="preserve">               </w:t>
    </w:r>
    <w:r>
      <w:rPr>
        <w:rFonts w:ascii="Arial" w:hAnsi="Arial" w:cs="Arial"/>
        <w:sz w:val="22"/>
      </w:rPr>
      <w:t xml:space="preserve">              </w:t>
    </w:r>
    <w:r w:rsidRPr="00F308A7">
      <w:rPr>
        <w:rFonts w:ascii="Arial" w:hAnsi="Arial" w:cs="Arial"/>
        <w:sz w:val="22"/>
      </w:rPr>
      <w:t xml:space="preserve"> </w:t>
    </w:r>
    <w:r>
      <w:rPr>
        <w:rFonts w:ascii="Arial" w:hAnsi="Arial" w:cs="Arial"/>
        <w:sz w:val="22"/>
      </w:rPr>
      <w:t xml:space="preserve">              </w:t>
    </w:r>
    <w:r w:rsidRPr="00F308A7">
      <w:rPr>
        <w:rFonts w:ascii="Arial" w:hAnsi="Arial" w:cs="Arial"/>
        <w:sz w:val="22"/>
      </w:rPr>
      <w:t xml:space="preserve">Tlf.: </w:t>
    </w:r>
    <w:r>
      <w:rPr>
        <w:rFonts w:ascii="Arial" w:hAnsi="Arial" w:cs="Arial"/>
        <w:sz w:val="22"/>
      </w:rPr>
      <w:t>2210 0950</w:t>
    </w:r>
  </w:p>
  <w:p w:rsidR="005241D9" w:rsidRPr="00382190" w:rsidRDefault="005241D9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  <w:lang w:val="de-DE"/>
      </w:rPr>
    </w:pPr>
    <w:r w:rsidRPr="0030051D">
      <w:rPr>
        <w:rFonts w:ascii="Arial" w:hAnsi="Arial" w:cs="Arial"/>
        <w:sz w:val="22"/>
        <w:lang w:val="en-US"/>
      </w:rPr>
      <w:t xml:space="preserve">                                       </w:t>
    </w:r>
    <w:hyperlink r:id="rId2" w:history="1">
      <w:r w:rsidRPr="00382190">
        <w:rPr>
          <w:rStyle w:val="Hyperlink"/>
          <w:rFonts w:ascii="Arial" w:hAnsi="Arial" w:cs="Arial"/>
          <w:sz w:val="22"/>
          <w:lang w:val="de-DE"/>
        </w:rPr>
        <w:t>www.dmif.dk</w:t>
      </w:r>
    </w:hyperlink>
    <w:r w:rsidRPr="0030051D">
      <w:rPr>
        <w:rFonts w:ascii="Arial" w:hAnsi="Arial" w:cs="Arial"/>
        <w:sz w:val="22"/>
        <w:lang w:val="en-US"/>
      </w:rPr>
      <w:t xml:space="preserve"> </w:t>
    </w:r>
    <w:r>
      <w:rPr>
        <w:rFonts w:ascii="Arial" w:hAnsi="Arial" w:cs="Arial"/>
        <w:sz w:val="22"/>
        <w:lang w:val="en-US"/>
      </w:rPr>
      <w:t>m</w:t>
    </w:r>
    <w:proofErr w:type="spellStart"/>
    <w:r>
      <w:rPr>
        <w:rFonts w:ascii="Arial" w:hAnsi="Arial" w:cs="Arial"/>
        <w:sz w:val="22"/>
        <w:lang w:val="de-DE"/>
      </w:rPr>
      <w:t>ail</w:t>
    </w:r>
    <w:proofErr w:type="spellEnd"/>
    <w:r w:rsidRPr="00382190">
      <w:rPr>
        <w:rFonts w:ascii="Arial" w:hAnsi="Arial" w:cs="Arial"/>
        <w:sz w:val="22"/>
        <w:lang w:val="de-DE"/>
      </w:rPr>
      <w:t xml:space="preserve">: </w:t>
    </w:r>
    <w:hyperlink r:id="rId3" w:history="1">
      <w:r w:rsidRPr="00382190">
        <w:rPr>
          <w:rStyle w:val="Hyperlink"/>
          <w:rFonts w:ascii="Arial" w:hAnsi="Arial" w:cs="Arial"/>
          <w:sz w:val="22"/>
          <w:lang w:val="de-DE"/>
        </w:rPr>
        <w:t>dmif@dmif.dk</w:t>
      </w:r>
    </w:hyperlink>
  </w:p>
  <w:p w:rsidR="005241D9" w:rsidRPr="00382190" w:rsidRDefault="005241D9">
    <w:pPr>
      <w:pStyle w:val="Sidehoved"/>
      <w:tabs>
        <w:tab w:val="clear" w:pos="4819"/>
        <w:tab w:val="clear" w:pos="9638"/>
        <w:tab w:val="left" w:pos="709"/>
        <w:tab w:val="left" w:pos="1418"/>
        <w:tab w:val="left" w:pos="2552"/>
        <w:tab w:val="left" w:pos="3402"/>
        <w:tab w:val="left" w:pos="4253"/>
        <w:tab w:val="left" w:pos="7797"/>
      </w:tabs>
      <w:rPr>
        <w:rFonts w:ascii="Arial" w:hAnsi="Arial" w:cs="Arial"/>
        <w:sz w:val="22"/>
        <w:lang w:val="de-DE"/>
      </w:rPr>
    </w:pPr>
    <w:r w:rsidRPr="00382190">
      <w:rPr>
        <w:rFonts w:ascii="Arial" w:hAnsi="Arial" w:cs="Arial"/>
        <w:sz w:val="22"/>
        <w:lang w:val="de-DE"/>
      </w:rPr>
      <w:t xml:space="preserve">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BD2A3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504F6"/>
    <w:multiLevelType w:val="singleLevel"/>
    <w:tmpl w:val="7892002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>
    <w:nsid w:val="028D7784"/>
    <w:multiLevelType w:val="hybridMultilevel"/>
    <w:tmpl w:val="CCDCAE7C"/>
    <w:lvl w:ilvl="0" w:tplc="CFAA42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DE4830"/>
    <w:multiLevelType w:val="singleLevel"/>
    <w:tmpl w:val="7892002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13E7489F"/>
    <w:multiLevelType w:val="singleLevel"/>
    <w:tmpl w:val="7892002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>
    <w:nsid w:val="27EF4551"/>
    <w:multiLevelType w:val="hybridMultilevel"/>
    <w:tmpl w:val="C4940906"/>
    <w:lvl w:ilvl="0" w:tplc="2DD6EED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0A1C22"/>
    <w:multiLevelType w:val="singleLevel"/>
    <w:tmpl w:val="7892002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>
    <w:nsid w:val="369114B6"/>
    <w:multiLevelType w:val="hybridMultilevel"/>
    <w:tmpl w:val="80C486E2"/>
    <w:lvl w:ilvl="0" w:tplc="C7A8127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E512B8"/>
    <w:multiLevelType w:val="hybridMultilevel"/>
    <w:tmpl w:val="0D38A3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A0F1C"/>
    <w:multiLevelType w:val="singleLevel"/>
    <w:tmpl w:val="A358EC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FBC5DE6"/>
    <w:multiLevelType w:val="hybridMultilevel"/>
    <w:tmpl w:val="F13C2E08"/>
    <w:lvl w:ilvl="0" w:tplc="A732D46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5E"/>
    <w:rsid w:val="000016D8"/>
    <w:rsid w:val="00006C67"/>
    <w:rsid w:val="00011E7F"/>
    <w:rsid w:val="0003659A"/>
    <w:rsid w:val="00037DB0"/>
    <w:rsid w:val="000426C2"/>
    <w:rsid w:val="00052421"/>
    <w:rsid w:val="00055074"/>
    <w:rsid w:val="0006493D"/>
    <w:rsid w:val="000711B6"/>
    <w:rsid w:val="00081F79"/>
    <w:rsid w:val="00082192"/>
    <w:rsid w:val="000A5419"/>
    <w:rsid w:val="000A7B0B"/>
    <w:rsid w:val="000D4421"/>
    <w:rsid w:val="000E60BC"/>
    <w:rsid w:val="00103492"/>
    <w:rsid w:val="001277B4"/>
    <w:rsid w:val="0015062A"/>
    <w:rsid w:val="0015163C"/>
    <w:rsid w:val="0017047B"/>
    <w:rsid w:val="001877AE"/>
    <w:rsid w:val="00192B91"/>
    <w:rsid w:val="0019440A"/>
    <w:rsid w:val="001A0538"/>
    <w:rsid w:val="001A5CC0"/>
    <w:rsid w:val="001B22A1"/>
    <w:rsid w:val="001B5898"/>
    <w:rsid w:val="001C03F1"/>
    <w:rsid w:val="00212117"/>
    <w:rsid w:val="00221F56"/>
    <w:rsid w:val="00222C90"/>
    <w:rsid w:val="00225974"/>
    <w:rsid w:val="00225F60"/>
    <w:rsid w:val="0022725D"/>
    <w:rsid w:val="00231607"/>
    <w:rsid w:val="0023390D"/>
    <w:rsid w:val="002424BA"/>
    <w:rsid w:val="002703D3"/>
    <w:rsid w:val="002B5802"/>
    <w:rsid w:val="002D1F1F"/>
    <w:rsid w:val="002E491E"/>
    <w:rsid w:val="0030051D"/>
    <w:rsid w:val="00304553"/>
    <w:rsid w:val="00317F06"/>
    <w:rsid w:val="003313A1"/>
    <w:rsid w:val="0034332E"/>
    <w:rsid w:val="00376390"/>
    <w:rsid w:val="00380E2A"/>
    <w:rsid w:val="00382190"/>
    <w:rsid w:val="0038678D"/>
    <w:rsid w:val="003936F7"/>
    <w:rsid w:val="003B758A"/>
    <w:rsid w:val="003C1DDE"/>
    <w:rsid w:val="003C52DD"/>
    <w:rsid w:val="003E59F8"/>
    <w:rsid w:val="0041267F"/>
    <w:rsid w:val="00414087"/>
    <w:rsid w:val="00424654"/>
    <w:rsid w:val="00430437"/>
    <w:rsid w:val="00441933"/>
    <w:rsid w:val="004676E2"/>
    <w:rsid w:val="00470F2A"/>
    <w:rsid w:val="00474EF4"/>
    <w:rsid w:val="0048244D"/>
    <w:rsid w:val="004C0D81"/>
    <w:rsid w:val="004C2B96"/>
    <w:rsid w:val="004C7C92"/>
    <w:rsid w:val="004D600E"/>
    <w:rsid w:val="004E1F2A"/>
    <w:rsid w:val="004E62FD"/>
    <w:rsid w:val="004F1289"/>
    <w:rsid w:val="005109E5"/>
    <w:rsid w:val="0051500E"/>
    <w:rsid w:val="00515C3C"/>
    <w:rsid w:val="005241D9"/>
    <w:rsid w:val="00546811"/>
    <w:rsid w:val="005704CB"/>
    <w:rsid w:val="00584EC0"/>
    <w:rsid w:val="00585EFF"/>
    <w:rsid w:val="0059107A"/>
    <w:rsid w:val="005B3F9F"/>
    <w:rsid w:val="005C73C8"/>
    <w:rsid w:val="005E2C8C"/>
    <w:rsid w:val="0061077E"/>
    <w:rsid w:val="006128C7"/>
    <w:rsid w:val="00612EDA"/>
    <w:rsid w:val="00625A6C"/>
    <w:rsid w:val="0067209C"/>
    <w:rsid w:val="0067347C"/>
    <w:rsid w:val="00676644"/>
    <w:rsid w:val="0068123D"/>
    <w:rsid w:val="006818CC"/>
    <w:rsid w:val="00684AB7"/>
    <w:rsid w:val="006937D2"/>
    <w:rsid w:val="006A2117"/>
    <w:rsid w:val="006A3E99"/>
    <w:rsid w:val="006E0ECA"/>
    <w:rsid w:val="006E2CDD"/>
    <w:rsid w:val="00704A87"/>
    <w:rsid w:val="007163F2"/>
    <w:rsid w:val="007202FD"/>
    <w:rsid w:val="00746392"/>
    <w:rsid w:val="007479CD"/>
    <w:rsid w:val="00775907"/>
    <w:rsid w:val="00786101"/>
    <w:rsid w:val="007A0D26"/>
    <w:rsid w:val="007A2A36"/>
    <w:rsid w:val="007A2F56"/>
    <w:rsid w:val="007C762A"/>
    <w:rsid w:val="00801668"/>
    <w:rsid w:val="00807503"/>
    <w:rsid w:val="008105D1"/>
    <w:rsid w:val="008135EF"/>
    <w:rsid w:val="00820BB1"/>
    <w:rsid w:val="008646C0"/>
    <w:rsid w:val="008A500B"/>
    <w:rsid w:val="008C4200"/>
    <w:rsid w:val="008C7AB5"/>
    <w:rsid w:val="008D2662"/>
    <w:rsid w:val="008D32BE"/>
    <w:rsid w:val="008E0FDA"/>
    <w:rsid w:val="008F5110"/>
    <w:rsid w:val="008F6436"/>
    <w:rsid w:val="00901620"/>
    <w:rsid w:val="00903EDB"/>
    <w:rsid w:val="00910DAE"/>
    <w:rsid w:val="009375E6"/>
    <w:rsid w:val="00974176"/>
    <w:rsid w:val="009A1AA1"/>
    <w:rsid w:val="009B63A3"/>
    <w:rsid w:val="009C4270"/>
    <w:rsid w:val="00A132B9"/>
    <w:rsid w:val="00A13B84"/>
    <w:rsid w:val="00A2402B"/>
    <w:rsid w:val="00A2766F"/>
    <w:rsid w:val="00A414E5"/>
    <w:rsid w:val="00A5317A"/>
    <w:rsid w:val="00A75CF7"/>
    <w:rsid w:val="00A80656"/>
    <w:rsid w:val="00AB7C52"/>
    <w:rsid w:val="00AC6130"/>
    <w:rsid w:val="00AD3543"/>
    <w:rsid w:val="00AD4999"/>
    <w:rsid w:val="00AE61F8"/>
    <w:rsid w:val="00B273FC"/>
    <w:rsid w:val="00B45899"/>
    <w:rsid w:val="00B50F5B"/>
    <w:rsid w:val="00B85C5E"/>
    <w:rsid w:val="00BB0BDC"/>
    <w:rsid w:val="00BC4DCB"/>
    <w:rsid w:val="00BD005C"/>
    <w:rsid w:val="00BE1C8B"/>
    <w:rsid w:val="00C04125"/>
    <w:rsid w:val="00C10109"/>
    <w:rsid w:val="00C4079F"/>
    <w:rsid w:val="00C53D82"/>
    <w:rsid w:val="00C55C37"/>
    <w:rsid w:val="00C619F3"/>
    <w:rsid w:val="00CA20B6"/>
    <w:rsid w:val="00CD076D"/>
    <w:rsid w:val="00CD307A"/>
    <w:rsid w:val="00CE4E45"/>
    <w:rsid w:val="00CE6362"/>
    <w:rsid w:val="00CF0CD7"/>
    <w:rsid w:val="00D5228F"/>
    <w:rsid w:val="00D60610"/>
    <w:rsid w:val="00D71AF5"/>
    <w:rsid w:val="00D831F3"/>
    <w:rsid w:val="00D9669A"/>
    <w:rsid w:val="00DB09E5"/>
    <w:rsid w:val="00DB5576"/>
    <w:rsid w:val="00DD5E73"/>
    <w:rsid w:val="00DE3BF7"/>
    <w:rsid w:val="00DE4A13"/>
    <w:rsid w:val="00E03AD7"/>
    <w:rsid w:val="00E0783D"/>
    <w:rsid w:val="00E47AEE"/>
    <w:rsid w:val="00E519C1"/>
    <w:rsid w:val="00E73B0A"/>
    <w:rsid w:val="00EC21AF"/>
    <w:rsid w:val="00EE7243"/>
    <w:rsid w:val="00EF4969"/>
    <w:rsid w:val="00F06415"/>
    <w:rsid w:val="00F14AC6"/>
    <w:rsid w:val="00F16D83"/>
    <w:rsid w:val="00F308A7"/>
    <w:rsid w:val="00F453A5"/>
    <w:rsid w:val="00F65E6B"/>
    <w:rsid w:val="00F7707E"/>
    <w:rsid w:val="00F80D7E"/>
    <w:rsid w:val="00FA1E79"/>
    <w:rsid w:val="00FA358E"/>
    <w:rsid w:val="00FC0951"/>
    <w:rsid w:val="00FE6DC4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44D"/>
    <w:rPr>
      <w:sz w:val="24"/>
    </w:rPr>
  </w:style>
  <w:style w:type="paragraph" w:styleId="Overskrift1">
    <w:name w:val="heading 1"/>
    <w:basedOn w:val="Normal"/>
    <w:next w:val="Normal"/>
    <w:qFormat/>
    <w:rsid w:val="0048244D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rsid w:val="0048244D"/>
    <w:pPr>
      <w:keepNext/>
      <w:spacing w:line="360" w:lineRule="auto"/>
      <w:ind w:left="284" w:hanging="284"/>
      <w:outlineLvl w:val="1"/>
    </w:pPr>
    <w:rPr>
      <w:b/>
      <w:sz w:val="20"/>
      <w:u w:val="single"/>
    </w:rPr>
  </w:style>
  <w:style w:type="paragraph" w:styleId="Overskrift3">
    <w:name w:val="heading 3"/>
    <w:basedOn w:val="Normal"/>
    <w:next w:val="Normal"/>
    <w:qFormat/>
    <w:rsid w:val="0048244D"/>
    <w:pPr>
      <w:keepNext/>
      <w:spacing w:line="360" w:lineRule="auto"/>
      <w:ind w:left="284" w:hanging="284"/>
      <w:outlineLvl w:val="2"/>
    </w:pPr>
    <w:rPr>
      <w:sz w:val="2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8244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8244D"/>
  </w:style>
  <w:style w:type="paragraph" w:styleId="Sidefod">
    <w:name w:val="footer"/>
    <w:basedOn w:val="Normal"/>
    <w:rsid w:val="0048244D"/>
    <w:pPr>
      <w:tabs>
        <w:tab w:val="center" w:pos="4819"/>
        <w:tab w:val="right" w:pos="9638"/>
      </w:tabs>
    </w:pPr>
  </w:style>
  <w:style w:type="paragraph" w:styleId="Opstilling">
    <w:name w:val="List"/>
    <w:basedOn w:val="Normal"/>
    <w:rsid w:val="0048244D"/>
    <w:pPr>
      <w:ind w:left="283" w:hanging="283"/>
    </w:pPr>
    <w:rPr>
      <w:rFonts w:ascii="Courier New" w:hAnsi="Courier New"/>
    </w:rPr>
  </w:style>
  <w:style w:type="paragraph" w:styleId="Opstilling2">
    <w:name w:val="List 2"/>
    <w:basedOn w:val="Normal"/>
    <w:rsid w:val="0048244D"/>
    <w:pPr>
      <w:ind w:left="566" w:hanging="283"/>
    </w:pPr>
    <w:rPr>
      <w:rFonts w:ascii="Courier New" w:hAnsi="Courier New"/>
    </w:rPr>
  </w:style>
  <w:style w:type="paragraph" w:styleId="Brdtekst">
    <w:name w:val="Body Text"/>
    <w:basedOn w:val="Normal"/>
    <w:rsid w:val="0048244D"/>
    <w:pPr>
      <w:spacing w:after="120"/>
    </w:pPr>
    <w:rPr>
      <w:rFonts w:ascii="Courier New" w:hAnsi="Courier New"/>
    </w:rPr>
  </w:style>
  <w:style w:type="paragraph" w:styleId="Brdtekst2">
    <w:name w:val="Body Text 2"/>
    <w:basedOn w:val="Normal"/>
    <w:rsid w:val="0048244D"/>
    <w:pPr>
      <w:tabs>
        <w:tab w:val="left" w:pos="851"/>
        <w:tab w:val="left" w:pos="1702"/>
      </w:tabs>
      <w:spacing w:before="120" w:after="120"/>
      <w:jc w:val="center"/>
    </w:pPr>
  </w:style>
  <w:style w:type="paragraph" w:styleId="Markeringsbobletekst">
    <w:name w:val="Balloon Text"/>
    <w:basedOn w:val="Normal"/>
    <w:semiHidden/>
    <w:rsid w:val="000A5419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F308A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2703D3"/>
    <w:pPr>
      <w:ind w:left="1304"/>
    </w:pPr>
  </w:style>
  <w:style w:type="paragraph" w:styleId="Brdtekst3">
    <w:name w:val="Body Text 3"/>
    <w:basedOn w:val="Normal"/>
    <w:link w:val="Brdtekst3Tegn"/>
    <w:rsid w:val="0019440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rsid w:val="0019440A"/>
    <w:rPr>
      <w:sz w:val="16"/>
      <w:szCs w:val="16"/>
    </w:rPr>
  </w:style>
  <w:style w:type="paragraph" w:styleId="Opstilling-punkttegn">
    <w:name w:val="List Bullet"/>
    <w:basedOn w:val="Normal"/>
    <w:rsid w:val="006E2CDD"/>
    <w:pPr>
      <w:numPr>
        <w:numId w:val="11"/>
      </w:numPr>
      <w:contextualSpacing/>
    </w:pPr>
  </w:style>
  <w:style w:type="paragraph" w:customStyle="1" w:styleId="Default">
    <w:name w:val="Default"/>
    <w:rsid w:val="008D26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44D"/>
    <w:rPr>
      <w:sz w:val="24"/>
    </w:rPr>
  </w:style>
  <w:style w:type="paragraph" w:styleId="Overskrift1">
    <w:name w:val="heading 1"/>
    <w:basedOn w:val="Normal"/>
    <w:next w:val="Normal"/>
    <w:qFormat/>
    <w:rsid w:val="0048244D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rsid w:val="0048244D"/>
    <w:pPr>
      <w:keepNext/>
      <w:spacing w:line="360" w:lineRule="auto"/>
      <w:ind w:left="284" w:hanging="284"/>
      <w:outlineLvl w:val="1"/>
    </w:pPr>
    <w:rPr>
      <w:b/>
      <w:sz w:val="20"/>
      <w:u w:val="single"/>
    </w:rPr>
  </w:style>
  <w:style w:type="paragraph" w:styleId="Overskrift3">
    <w:name w:val="heading 3"/>
    <w:basedOn w:val="Normal"/>
    <w:next w:val="Normal"/>
    <w:qFormat/>
    <w:rsid w:val="0048244D"/>
    <w:pPr>
      <w:keepNext/>
      <w:spacing w:line="360" w:lineRule="auto"/>
      <w:ind w:left="284" w:hanging="284"/>
      <w:outlineLvl w:val="2"/>
    </w:pPr>
    <w:rPr>
      <w:sz w:val="20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8244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8244D"/>
  </w:style>
  <w:style w:type="paragraph" w:styleId="Sidefod">
    <w:name w:val="footer"/>
    <w:basedOn w:val="Normal"/>
    <w:rsid w:val="0048244D"/>
    <w:pPr>
      <w:tabs>
        <w:tab w:val="center" w:pos="4819"/>
        <w:tab w:val="right" w:pos="9638"/>
      </w:tabs>
    </w:pPr>
  </w:style>
  <w:style w:type="paragraph" w:styleId="Opstilling">
    <w:name w:val="List"/>
    <w:basedOn w:val="Normal"/>
    <w:rsid w:val="0048244D"/>
    <w:pPr>
      <w:ind w:left="283" w:hanging="283"/>
    </w:pPr>
    <w:rPr>
      <w:rFonts w:ascii="Courier New" w:hAnsi="Courier New"/>
    </w:rPr>
  </w:style>
  <w:style w:type="paragraph" w:styleId="Opstilling2">
    <w:name w:val="List 2"/>
    <w:basedOn w:val="Normal"/>
    <w:rsid w:val="0048244D"/>
    <w:pPr>
      <w:ind w:left="566" w:hanging="283"/>
    </w:pPr>
    <w:rPr>
      <w:rFonts w:ascii="Courier New" w:hAnsi="Courier New"/>
    </w:rPr>
  </w:style>
  <w:style w:type="paragraph" w:styleId="Brdtekst">
    <w:name w:val="Body Text"/>
    <w:basedOn w:val="Normal"/>
    <w:rsid w:val="0048244D"/>
    <w:pPr>
      <w:spacing w:after="120"/>
    </w:pPr>
    <w:rPr>
      <w:rFonts w:ascii="Courier New" w:hAnsi="Courier New"/>
    </w:rPr>
  </w:style>
  <w:style w:type="paragraph" w:styleId="Brdtekst2">
    <w:name w:val="Body Text 2"/>
    <w:basedOn w:val="Normal"/>
    <w:rsid w:val="0048244D"/>
    <w:pPr>
      <w:tabs>
        <w:tab w:val="left" w:pos="851"/>
        <w:tab w:val="left" w:pos="1702"/>
      </w:tabs>
      <w:spacing w:before="120" w:after="120"/>
      <w:jc w:val="center"/>
    </w:pPr>
  </w:style>
  <w:style w:type="paragraph" w:styleId="Markeringsbobletekst">
    <w:name w:val="Balloon Text"/>
    <w:basedOn w:val="Normal"/>
    <w:semiHidden/>
    <w:rsid w:val="000A5419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F308A7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2703D3"/>
    <w:pPr>
      <w:ind w:left="1304"/>
    </w:pPr>
  </w:style>
  <w:style w:type="paragraph" w:styleId="Brdtekst3">
    <w:name w:val="Body Text 3"/>
    <w:basedOn w:val="Normal"/>
    <w:link w:val="Brdtekst3Tegn"/>
    <w:rsid w:val="0019440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rsid w:val="0019440A"/>
    <w:rPr>
      <w:sz w:val="16"/>
      <w:szCs w:val="16"/>
    </w:rPr>
  </w:style>
  <w:style w:type="paragraph" w:styleId="Opstilling-punkttegn">
    <w:name w:val="List Bullet"/>
    <w:basedOn w:val="Normal"/>
    <w:rsid w:val="006E2CDD"/>
    <w:pPr>
      <w:numPr>
        <w:numId w:val="11"/>
      </w:numPr>
      <w:contextualSpacing/>
    </w:pPr>
  </w:style>
  <w:style w:type="paragraph" w:customStyle="1" w:styleId="Default">
    <w:name w:val="Default"/>
    <w:rsid w:val="008D26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4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mi-2@mil.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dssj-chopu@fiin.dk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dmif@dmif.dk" TargetMode="External"/><Relationship Id="rId2" Type="http://schemas.openxmlformats.org/officeDocument/2006/relationships/hyperlink" Target="http://www.dmif.d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MI\Indend&#248;rs%20fodboldturnering%202000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2ABD-706E-41A3-91BA-6D3965FC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Indendørs fodboldturnering 2000</Template>
  <TotalTime>7</TotalTime>
  <Pages>3</Pages>
  <Words>583</Words>
  <Characters>4000</Characters>
  <Application>Microsoft Office Word</Application>
  <DocSecurity>0</DocSecurity>
  <Lines>210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113.1   -   112</vt:lpstr>
    </vt:vector>
  </TitlesOfParts>
  <Company>Forsvaret</Company>
  <LinksUpToDate>false</LinksUpToDate>
  <CharactersWithSpaces>4502</CharactersWithSpaces>
  <SharedDoc>false</SharedDoc>
  <HLinks>
    <vt:vector size="12" baseType="variant">
      <vt:variant>
        <vt:i4>6488127</vt:i4>
      </vt:variant>
      <vt:variant>
        <vt:i4>8</vt:i4>
      </vt:variant>
      <vt:variant>
        <vt:i4>0</vt:i4>
      </vt:variant>
      <vt:variant>
        <vt:i4>5</vt:i4>
      </vt:variant>
      <vt:variant>
        <vt:lpwstr>http://www.dmif.dk/</vt:lpwstr>
      </vt:variant>
      <vt:variant>
        <vt:lpwstr/>
      </vt:variant>
      <vt:variant>
        <vt:i4>4194402</vt:i4>
      </vt:variant>
      <vt:variant>
        <vt:i4>5</vt:i4>
      </vt:variant>
      <vt:variant>
        <vt:i4>0</vt:i4>
      </vt:variant>
      <vt:variant>
        <vt:i4>5</vt:i4>
      </vt:variant>
      <vt:variant>
        <vt:lpwstr>mailto:dmif@dmif.dk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113.1   -   112</dc:title>
  <dc:creator>Ryan Christensen Laier</dc:creator>
  <cp:lastModifiedBy>Jan Vesthede</cp:lastModifiedBy>
  <cp:revision>4</cp:revision>
  <cp:lastPrinted>2020-06-18T09:14:00Z</cp:lastPrinted>
  <dcterms:created xsi:type="dcterms:W3CDTF">2020-06-18T09:06:00Z</dcterms:created>
  <dcterms:modified xsi:type="dcterms:W3CDTF">2020-06-18T09:14:00Z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sdDocumentDate">
    <vt:lpwstr>42928</vt:lpwstr>
  </property>
  <property fmtid="{D5CDD505-2E9C-101B-9397-08002B2CF9AE}" pid="4" name="SD_IntegrationInfoAdded">
    <vt:bool>true</vt:bool>
  </property>
  <property fmtid="{D5CDD505-2E9C-101B-9397-08002B2CF9AE}" pid="5" name="ContentRemapped">
    <vt:lpwstr>true</vt:lpwstr>
  </property>
  <property fmtid="{D5CDD505-2E9C-101B-9397-08002B2CF9AE}" pid="6" name="TitusGUID">
    <vt:lpwstr>bec966c7-c436-4712-91b9-33f960bf08d9</vt:lpwstr>
  </property>
  <property fmtid="{D5CDD505-2E9C-101B-9397-08002B2CF9AE}" pid="7" name="Klassifikation">
    <vt:lpwstr>IKKE KLASSIFICERET</vt:lpwstr>
  </property>
  <property fmtid="{D5CDD505-2E9C-101B-9397-08002B2CF9AE}" pid="8" name="Maerkning">
    <vt:lpwstr/>
  </property>
</Properties>
</file>